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30EB1" w14:textId="49D27512" w:rsidR="002A6A19" w:rsidRDefault="007A56C5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6CB3C15" wp14:editId="4B7F17F3">
                <wp:simplePos x="0" y="0"/>
                <wp:positionH relativeFrom="margin">
                  <wp:posOffset>3923665</wp:posOffset>
                </wp:positionH>
                <wp:positionV relativeFrom="paragraph">
                  <wp:posOffset>287020</wp:posOffset>
                </wp:positionV>
                <wp:extent cx="1889760" cy="286385"/>
                <wp:effectExtent l="171450" t="114300" r="0" b="227965"/>
                <wp:wrapNone/>
                <wp:docPr id="53" name="Groe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86385"/>
                          <a:chOff x="0" y="0"/>
                          <a:chExt cx="1743075" cy="286385"/>
                        </a:xfrm>
                      </wpg:grpSpPr>
                      <pic:pic xmlns:pic="http://schemas.openxmlformats.org/drawingml/2006/picture">
                        <pic:nvPicPr>
                          <pic:cNvPr id="54" name="Afbeelding 54" descr="C:\Users\p0002360\Downloads\tim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77800" dist="50800" dir="5400000" algn="ctr" rotWithShape="0">
                              <a:schemeClr val="accent6">
                                <a:lumMod val="75000"/>
                              </a:schemeClr>
                            </a:outerShdw>
                            <a:softEdge rad="0"/>
                          </a:effectLst>
                        </pic:spPr>
                      </pic:pic>
                      <wps:wsp>
                        <wps:cNvPr id="5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54864"/>
                            <a:ext cx="137731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FB2E57" w14:textId="433F5DE9" w:rsidR="00EB3E3D" w:rsidRPr="002A6A19" w:rsidRDefault="00EB3E3D" w:rsidP="00B84716">
                              <w:pPr>
                                <w:spacing w:line="240" w:lineRule="auto"/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="000660EE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>Totale t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ijdsduur: </w:t>
                              </w:r>
                              <w:r w:rsidR="003F2EEE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>60</w:t>
                              </w:r>
                              <w:r w:rsidR="007A56C5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minuten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CB3C15" id="Groep 53" o:spid="_x0000_s1026" style="position:absolute;margin-left:308.95pt;margin-top:22.6pt;width:148.8pt;height:22.55pt;z-index:251658241;mso-position-horizontal-relative:margin;mso-width-relative:margin" coordsize="17430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4" o:spid="_x0000_s1027" type="#_x0000_t75" style="position:absolute;width:2863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">
                  <v:imagedata r:id="rId12" o:title="time"/>
                  <v:shadow on="t" color="#538135 [2409]" offset="0,4p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57;top:548;width:1377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14FB2E57" w14:textId="433F5DE9" w:rsidR="00EB3E3D" w:rsidRPr="002A6A19" w:rsidRDefault="00EB3E3D" w:rsidP="00B84716">
                        <w:pPr>
                          <w:spacing w:line="240" w:lineRule="auto"/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  </w:t>
                        </w:r>
                        <w:r w:rsidR="000660EE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>Totale t</w:t>
                        </w:r>
                        <w: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ijdsduur: </w:t>
                        </w:r>
                        <w:r w:rsidR="003F2EEE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>60</w:t>
                        </w:r>
                        <w:r w:rsidR="007A56C5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minuten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E3D">
        <w:rPr>
          <w:rFonts w:ascii="Arial" w:hAnsi="Arial" w:cs="Arial"/>
          <w:b/>
          <w:noProof/>
          <w:color w:val="000000" w:themeColor="text1"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8DA44F" wp14:editId="65E53FBE">
                <wp:simplePos x="0" y="0"/>
                <wp:positionH relativeFrom="margin">
                  <wp:posOffset>38100</wp:posOffset>
                </wp:positionH>
                <wp:positionV relativeFrom="paragraph">
                  <wp:posOffset>290311</wp:posOffset>
                </wp:positionV>
                <wp:extent cx="1554480" cy="290830"/>
                <wp:effectExtent l="57150" t="0" r="0" b="109220"/>
                <wp:wrapSquare wrapText="bothSides"/>
                <wp:docPr id="32" name="Groe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290830"/>
                          <a:chOff x="0" y="0"/>
                          <a:chExt cx="1554480" cy="290830"/>
                        </a:xfrm>
                      </wpg:grpSpPr>
                      <wps:wsp>
                        <wps:cNvPr id="2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" y="60960"/>
                            <a:ext cx="121920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968911" w14:textId="77777777" w:rsidR="00EB3E3D" w:rsidRPr="00046B92" w:rsidRDefault="00EB3E3D" w:rsidP="00EB3E3D">
                              <w:pPr>
                                <w:rPr>
                                  <w:rFonts w:ascii="Arial" w:hAnsi="Arial" w:cs="Arial"/>
                                  <w:b/>
                                  <w:color w:val="49702E"/>
                                  <w:sz w:val="16"/>
                                  <w:szCs w:val="16"/>
                                </w:rPr>
                              </w:pPr>
                              <w:r w:rsidRPr="00046B92">
                                <w:rPr>
                                  <w:rFonts w:ascii="Arial" w:hAnsi="Arial" w:cs="Arial"/>
                                  <w:b/>
                                  <w:color w:val="49702E"/>
                                  <w:sz w:val="16"/>
                                  <w:szCs w:val="16"/>
                                </w:rPr>
                                <w:t>Individuele opdracht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Afbeelding 15" descr="C:\Users\p0002360\AppData\Local\Microsoft\Windows\INetCache\Content.MSO\B6A2D7EC.t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/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DA44F" id="Groep 32" o:spid="_x0000_s1029" style="position:absolute;margin-left:3pt;margin-top:22.85pt;width:122.4pt;height:22.9pt;z-index:251658240;mso-position-horizontal-relative:margin" coordsize="15544,2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">
                <v:shape id="_x0000_s1030" type="#_x0000_t202" style="position:absolute;left:3352;top:609;width:1219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17968911" w14:textId="77777777" w:rsidR="00EB3E3D" w:rsidRPr="00046B92" w:rsidRDefault="00EB3E3D" w:rsidP="00EB3E3D">
                        <w:pPr>
                          <w:rPr>
                            <w:rFonts w:ascii="Arial" w:hAnsi="Arial" w:cs="Arial"/>
                            <w:b/>
                            <w:color w:val="49702E"/>
                            <w:sz w:val="16"/>
                            <w:szCs w:val="16"/>
                          </w:rPr>
                        </w:pPr>
                        <w:r w:rsidRPr="00046B92">
                          <w:rPr>
                            <w:rFonts w:ascii="Arial" w:hAnsi="Arial" w:cs="Arial"/>
                            <w:b/>
                            <w:color w:val="49702E"/>
                            <w:sz w:val="16"/>
                            <w:szCs w:val="16"/>
                          </w:rPr>
                          <w:t>Individuele opdracht</w:t>
                        </w:r>
                      </w:p>
                    </w:txbxContent>
                  </v:textbox>
                </v:shape>
                <v:shape id="Afbeelding 15" o:spid="_x0000_s1031" type="#_x0000_t75" style="position:absolute;width:289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" filled="t" fillcolor="#a8d08d [1945]">
                  <v:imagedata r:id="rId14" o:title="B6A2D7EC"/>
                  <v:shadow on="t" color="#70ad47 [3209]" offset="0,4pt"/>
                  <v:path arrowok="t"/>
                </v:shape>
                <w10:wrap type="square" anchorx="margin"/>
              </v:group>
            </w:pict>
          </mc:Fallback>
        </mc:AlternateContent>
      </w:r>
    </w:p>
    <w:p w14:paraId="63D77CE2" w14:textId="27B79B6D" w:rsidR="00B321C1" w:rsidRDefault="00B321C1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CDEC91C" w14:textId="77777777" w:rsidR="0006038A" w:rsidRDefault="0006038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7A97" w14:paraId="205B74CA" w14:textId="77777777" w:rsidTr="00C47A97">
        <w:tc>
          <w:tcPr>
            <w:tcW w:w="9062" w:type="dxa"/>
          </w:tcPr>
          <w:p w14:paraId="562EDC8D" w14:textId="4DD65FC0" w:rsidR="00EE74FE" w:rsidRDefault="00EE74FE" w:rsidP="00C47A97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5ECFF54C" w14:textId="03ED7D31" w:rsidR="00C47A97" w:rsidRDefault="00C47A97" w:rsidP="00C47A97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 situatie</w:t>
            </w: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:</w:t>
            </w:r>
            <w:r w:rsidR="00B35CE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</w:t>
            </w:r>
          </w:p>
          <w:p w14:paraId="6B0249E9" w14:textId="34243206" w:rsidR="00C47A97" w:rsidRDefault="00F870A1" w:rsidP="00C47A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7" behindDoc="0" locked="0" layoutInCell="1" allowOverlap="1" wp14:anchorId="068AB74A" wp14:editId="793BE2C7">
                  <wp:simplePos x="0" y="0"/>
                  <wp:positionH relativeFrom="column">
                    <wp:posOffset>3423285</wp:posOffset>
                  </wp:positionH>
                  <wp:positionV relativeFrom="paragraph">
                    <wp:posOffset>128905</wp:posOffset>
                  </wp:positionV>
                  <wp:extent cx="2091055" cy="1569720"/>
                  <wp:effectExtent l="0" t="0" r="4445" b="0"/>
                  <wp:wrapSquare wrapText="bothSides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4C583" w14:textId="23E35BC8" w:rsidR="00D93945" w:rsidRPr="0083500C" w:rsidRDefault="002A72D6" w:rsidP="00DA6B2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</w:rPr>
              <w:t xml:space="preserve">Je bent geInteresseerd in het vermeerderen van planten. Daar zijn nog al wat manieren voor. Om beter te kunnen begrijpen wat de verschillen zijn tussen deze </w:t>
            </w:r>
            <w:r w:rsidRPr="00F870A1">
              <w:rPr>
                <w:rFonts w:ascii="Arial" w:eastAsia="Arial" w:hAnsi="Arial" w:cs="Arial"/>
                <w:b/>
                <w:i/>
              </w:rPr>
              <w:t>vermeerderingstechnieken</w:t>
            </w:r>
            <w:r>
              <w:rPr>
                <w:rFonts w:ascii="Arial" w:eastAsia="Arial" w:hAnsi="Arial" w:cs="Arial"/>
              </w:rPr>
              <w:t xml:space="preserve"> ga je informatie opzoeken.</w:t>
            </w:r>
          </w:p>
          <w:p w14:paraId="0E330DF2" w14:textId="77777777" w:rsidR="0083500C" w:rsidRDefault="0083500C" w:rsidP="006D42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BA965FC" w14:textId="20BD4E21" w:rsidR="00D93945" w:rsidRPr="0083500C" w:rsidRDefault="006D422C" w:rsidP="002A72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500C">
              <w:rPr>
                <w:rFonts w:ascii="Arial" w:hAnsi="Arial" w:cs="Arial"/>
              </w:rPr>
              <w:t xml:space="preserve">Tijdens deze opdracht </w:t>
            </w:r>
            <w:r w:rsidR="002A72D6">
              <w:rPr>
                <w:rFonts w:ascii="Arial" w:hAnsi="Arial" w:cs="Arial"/>
              </w:rPr>
              <w:t xml:space="preserve">bekijk je filmpjes van verschillende </w:t>
            </w:r>
            <w:r w:rsidR="002A72D6" w:rsidRPr="00F870A1">
              <w:rPr>
                <w:rFonts w:ascii="Arial" w:hAnsi="Arial" w:cs="Arial"/>
                <w:b/>
                <w:i/>
              </w:rPr>
              <w:t>vermeerderingstechnieken</w:t>
            </w:r>
            <w:r w:rsidR="002A72D6">
              <w:rPr>
                <w:rFonts w:ascii="Arial" w:hAnsi="Arial" w:cs="Arial"/>
              </w:rPr>
              <w:t>. Vervolgens ga je bij elk filmpje vragen beantwoorden.</w:t>
            </w:r>
          </w:p>
          <w:p w14:paraId="7C331AB7" w14:textId="77777777" w:rsidR="006D422C" w:rsidRDefault="006D422C" w:rsidP="00EE74FE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4CBA40F9" w14:textId="77777777" w:rsidR="00D93945" w:rsidRDefault="00D93945" w:rsidP="00EE74FE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6F9C252C" w14:textId="77777777" w:rsidR="00C47A97" w:rsidRPr="00C47A97" w:rsidRDefault="00C47A97" w:rsidP="00C47A97">
      <w:pPr>
        <w:spacing w:after="0"/>
        <w:rPr>
          <w:rFonts w:ascii="Arial" w:hAnsi="Arial" w:cs="Arial"/>
          <w:b/>
          <w:color w:val="000000" w:themeColor="text1"/>
          <w:sz w:val="12"/>
          <w:szCs w:val="1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8"/>
        <w:gridCol w:w="234"/>
        <w:gridCol w:w="3900"/>
      </w:tblGrid>
      <w:tr w:rsidR="003440EA" w14:paraId="63422DBB" w14:textId="77777777" w:rsidTr="001C357F"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44B073D" w14:textId="77777777" w:rsidR="00EE74FE" w:rsidRDefault="00EE74FE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5D618B8C" w14:textId="77777777" w:rsidR="003440EA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heb je nodig:</w:t>
            </w:r>
          </w:p>
          <w:p w14:paraId="02335247" w14:textId="77777777" w:rsidR="00EE74FE" w:rsidRDefault="00EE74FE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373F8F7F" w14:textId="508AC30D" w:rsidR="00EE74FE" w:rsidRPr="00DA6B2B" w:rsidRDefault="006D422C" w:rsidP="00FF0BDD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 theorie van </w:t>
            </w:r>
            <w:r w:rsidR="00DA6B2B"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‘</w:t>
            </w:r>
            <w:r w:rsidR="002075CF">
              <w:rPr>
                <w:rFonts w:ascii="Arial" w:hAnsi="Arial" w:cs="Arial"/>
                <w:color w:val="000000" w:themeColor="text1"/>
                <w:sz w:val="20"/>
                <w:szCs w:val="20"/>
              </w:rPr>
              <w:t>Meer vermeerederen</w:t>
            </w:r>
            <w:r w:rsidR="00DA6B2B"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’</w:t>
            </w:r>
            <w:r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3500C">
              <w:rPr>
                <w:rFonts w:ascii="Arial" w:hAnsi="Arial" w:cs="Arial"/>
                <w:color w:val="000000" w:themeColor="text1"/>
                <w:sz w:val="20"/>
                <w:szCs w:val="20"/>
              </w:rPr>
              <w:t>in het Wikiwijsarrangement van Groene Productie.</w:t>
            </w:r>
          </w:p>
          <w:p w14:paraId="2480EC3B" w14:textId="26143D09" w:rsidR="00DA6B2B" w:rsidRPr="008273D6" w:rsidRDefault="0019111F" w:rsidP="00DA6B2B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volgende filmpjes (deze kun je ook bekijken in de theorie:</w:t>
            </w:r>
          </w:p>
          <w:p w14:paraId="4C7438AD" w14:textId="77777777" w:rsidR="008273D6" w:rsidRDefault="008273D6" w:rsidP="008273D6">
            <w:r>
              <w:t>Scheuren van planten: 1.17 minuten</w:t>
            </w:r>
          </w:p>
          <w:p w14:paraId="2BF4978C" w14:textId="77777777" w:rsidR="008273D6" w:rsidRDefault="00DE536F" w:rsidP="008273D6">
            <w:pPr>
              <w:rPr>
                <w:color w:val="1155CC"/>
                <w:u w:val="single"/>
              </w:rPr>
            </w:pPr>
            <w:hyperlink r:id="rId16">
              <w:r w:rsidR="008273D6">
                <w:rPr>
                  <w:color w:val="1155CC"/>
                  <w:u w:val="single"/>
                </w:rPr>
                <w:t>https://www.youtube.com/watch?v=6WIQFEyoO4Q</w:t>
              </w:r>
            </w:hyperlink>
          </w:p>
          <w:p w14:paraId="3ADB9B9A" w14:textId="1C0F5354" w:rsidR="008273D6" w:rsidRDefault="008273D6" w:rsidP="008273D6">
            <w:pPr>
              <w:rPr>
                <w:color w:val="1155CC"/>
                <w:u w:val="single"/>
              </w:rPr>
            </w:pPr>
            <w:r>
              <w:t>Afleggen heester: 1.30 minuten</w:t>
            </w:r>
          </w:p>
          <w:p w14:paraId="457D0168" w14:textId="77777777" w:rsidR="008273D6" w:rsidRDefault="00DE536F" w:rsidP="008273D6">
            <w:pPr>
              <w:rPr>
                <w:color w:val="1155CC"/>
                <w:u w:val="single"/>
              </w:rPr>
            </w:pPr>
            <w:hyperlink r:id="rId17">
              <w:r w:rsidR="008273D6">
                <w:rPr>
                  <w:color w:val="1155CC"/>
                  <w:u w:val="single"/>
                </w:rPr>
                <w:t>https://www.youtube.com/watch?v=AvuLvq197gQ</w:t>
              </w:r>
            </w:hyperlink>
          </w:p>
          <w:p w14:paraId="5760A03B" w14:textId="13DC1A8C" w:rsidR="008273D6" w:rsidRDefault="00393B86" w:rsidP="008273D6">
            <w:r>
              <w:t>Enten fruitbomen: 1.16 minuten</w:t>
            </w:r>
          </w:p>
          <w:p w14:paraId="19FE6180" w14:textId="77777777" w:rsidR="008273D6" w:rsidRDefault="00DE536F" w:rsidP="008273D6">
            <w:pPr>
              <w:rPr>
                <w:color w:val="1155CC"/>
                <w:u w:val="single"/>
              </w:rPr>
            </w:pPr>
            <w:hyperlink r:id="rId18">
              <w:r w:rsidR="008273D6">
                <w:rPr>
                  <w:color w:val="1155CC"/>
                  <w:u w:val="single"/>
                </w:rPr>
                <w:t>https://www.youtube.com/watch?v=n_tYNwucaBI</w:t>
              </w:r>
            </w:hyperlink>
          </w:p>
          <w:p w14:paraId="677E2126" w14:textId="0E54DB56" w:rsidR="00393B86" w:rsidRDefault="00393B86" w:rsidP="008273D6">
            <w:r>
              <w:t>Oculeren fruitbomen: 0.55 minuten</w:t>
            </w:r>
          </w:p>
          <w:p w14:paraId="0F0C9E4F" w14:textId="29C67523" w:rsidR="00D41A51" w:rsidRPr="006D422C" w:rsidRDefault="00DE536F" w:rsidP="00393B8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9">
              <w:r w:rsidR="008273D6">
                <w:rPr>
                  <w:color w:val="1155CC"/>
                  <w:u w:val="single"/>
                </w:rPr>
                <w:t>https://www.youtube.com/watch?v=5uHOOoZHZNE</w:t>
              </w:r>
            </w:hyperlink>
          </w:p>
          <w:p w14:paraId="4B384835" w14:textId="77777777" w:rsidR="003440EA" w:rsidRDefault="007007F1" w:rsidP="007614DA">
            <w:pPr>
              <w:pStyle w:val="Lijstalinea"/>
              <w:numPr>
                <w:ilvl w:val="0"/>
                <w:numId w:val="44"/>
              </w:numPr>
              <w:ind w:left="743" w:hanging="42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Bijlage </w:t>
            </w:r>
            <w:r w:rsidR="005800F8">
              <w:rPr>
                <w:rFonts w:ascii="Arial" w:hAnsi="Arial" w:cs="Arial"/>
                <w:color w:val="000000" w:themeColor="text1"/>
                <w:sz w:val="20"/>
                <w:szCs w:val="20"/>
              </w:rPr>
              <w:t>‘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Knipblad</w:t>
            </w:r>
            <w:r w:rsidR="00CF19E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vermeerderingstechnieken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’</w:t>
            </w:r>
            <w:r w:rsidR="003F2EE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B8933F0" w14:textId="6F05C3E0" w:rsidR="000E5945" w:rsidRPr="00310A40" w:rsidRDefault="000E5945" w:rsidP="000E5945">
            <w:pPr>
              <w:pStyle w:val="Lijstalinea"/>
              <w:ind w:left="7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A24A1" w14:textId="77777777" w:rsidR="003440EA" w:rsidRDefault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197BEEEF" w14:textId="77777777" w:rsidR="00EE74FE" w:rsidRDefault="00EE74FE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428A1460" w14:textId="77777777" w:rsidR="003440EA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leer je:</w:t>
            </w:r>
          </w:p>
          <w:p w14:paraId="463C80A4" w14:textId="77777777" w:rsidR="00EE74FE" w:rsidRDefault="00EE74FE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77BE38C6" w14:textId="140BF3A6" w:rsidR="006D422C" w:rsidRDefault="006D422C" w:rsidP="006D422C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kunt:</w:t>
            </w:r>
          </w:p>
          <w:p w14:paraId="44FCDA6E" w14:textId="7B9E33EF" w:rsidR="00DA6B2B" w:rsidRPr="007438E3" w:rsidRDefault="007438E3" w:rsidP="00DA6B2B">
            <w:pPr>
              <w:pStyle w:val="Lijstalinea"/>
              <w:numPr>
                <w:ilvl w:val="0"/>
                <w:numId w:val="36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Uitleggen wat scheuren is.</w:t>
            </w:r>
          </w:p>
          <w:p w14:paraId="1C58808C" w14:textId="6014CB82" w:rsidR="009634A8" w:rsidRPr="007438E3" w:rsidRDefault="009634A8" w:rsidP="009634A8">
            <w:pPr>
              <w:pStyle w:val="Lijstalinea"/>
              <w:numPr>
                <w:ilvl w:val="0"/>
                <w:numId w:val="36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Uitleggen wat afleggen is.</w:t>
            </w:r>
          </w:p>
          <w:p w14:paraId="05865363" w14:textId="0000A606" w:rsidR="009634A8" w:rsidRPr="007438E3" w:rsidRDefault="009634A8" w:rsidP="009634A8">
            <w:pPr>
              <w:pStyle w:val="Lijstalinea"/>
              <w:numPr>
                <w:ilvl w:val="0"/>
                <w:numId w:val="36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Uitleggen wat enten is.</w:t>
            </w:r>
          </w:p>
          <w:p w14:paraId="217366F9" w14:textId="6CB0300A" w:rsidR="008E58F5" w:rsidRPr="008E58F5" w:rsidRDefault="009634A8" w:rsidP="009634A8">
            <w:pPr>
              <w:pStyle w:val="Lijstalinea"/>
              <w:numPr>
                <w:ilvl w:val="0"/>
                <w:numId w:val="3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634A8">
              <w:rPr>
                <w:rFonts w:ascii="Arial" w:eastAsia="Arial" w:hAnsi="Arial" w:cs="Arial"/>
                <w:sz w:val="20"/>
                <w:szCs w:val="20"/>
              </w:rPr>
              <w:t xml:space="preserve">Uitleggen wat oculeren </w:t>
            </w:r>
          </w:p>
        </w:tc>
      </w:tr>
      <w:tr w:rsidR="003440EA" w14:paraId="684E89F6" w14:textId="77777777" w:rsidTr="003440EA">
        <w:trPr>
          <w:trHeight w:val="43"/>
        </w:trPr>
        <w:tc>
          <w:tcPr>
            <w:tcW w:w="9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13F83" w14:textId="77777777" w:rsidR="003440EA" w:rsidRPr="003440EA" w:rsidRDefault="003440EA">
            <w:pP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</w:p>
        </w:tc>
      </w:tr>
      <w:tr w:rsidR="003440EA" w14:paraId="4A61A2F4" w14:textId="77777777" w:rsidTr="003440EA">
        <w:tc>
          <w:tcPr>
            <w:tcW w:w="9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0F887F" w14:textId="77777777" w:rsidR="00EE74FE" w:rsidRDefault="00EE74FE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76F439B7" w14:textId="77777777" w:rsidR="003440EA" w:rsidRPr="00CC6DAA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C6D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ga je doen: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(aan de slag)</w:t>
            </w:r>
          </w:p>
          <w:p w14:paraId="1257098F" w14:textId="77777777" w:rsidR="00EE74FE" w:rsidRDefault="00EE74FE"/>
          <w:p w14:paraId="301671F7" w14:textId="72C56875" w:rsidR="00EE74FE" w:rsidRDefault="000A2230" w:rsidP="00DA6B2B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 xml:space="preserve">lees de theorie van </w:t>
            </w:r>
            <w:r w:rsidR="00DA6B2B"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‘</w:t>
            </w:r>
            <w:r w:rsidR="00F706A9">
              <w:rPr>
                <w:rFonts w:ascii="Arial" w:hAnsi="Arial" w:cs="Arial"/>
                <w:color w:val="000000" w:themeColor="text1"/>
                <w:sz w:val="20"/>
                <w:szCs w:val="20"/>
              </w:rPr>
              <w:t>Meer vermeerderen</w:t>
            </w:r>
            <w:r w:rsidR="00DA6B2B"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’</w:t>
            </w:r>
            <w:r w:rsidR="00406F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 het Wikiarrangement van Groene Productie.</w:t>
            </w:r>
          </w:p>
          <w:p w14:paraId="2BA72567" w14:textId="39EDFAA3" w:rsidR="0083500C" w:rsidRPr="00DA6B2B" w:rsidRDefault="00ED2E6C" w:rsidP="00DA6B2B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bekijk de filmpjes van </w:t>
            </w:r>
            <w:r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‘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Meer vermeerderen</w:t>
            </w:r>
            <w:r w:rsidRPr="00DA6B2B">
              <w:rPr>
                <w:rFonts w:ascii="Arial" w:hAnsi="Arial" w:cs="Arial"/>
                <w:color w:val="000000" w:themeColor="text1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8350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4F0F918" w14:textId="262F238C" w:rsidR="000A2230" w:rsidRPr="005800F8" w:rsidRDefault="00F870A1" w:rsidP="0083500C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ED2E6C">
              <w:rPr>
                <w:rFonts w:ascii="Arial" w:hAnsi="Arial" w:cs="Arial"/>
                <w:sz w:val="20"/>
                <w:szCs w:val="20"/>
              </w:rPr>
              <w:t>eantwoord bij elk filmpje de vragen in de</w:t>
            </w:r>
            <w:r w:rsidR="009A7CD2">
              <w:rPr>
                <w:rFonts w:ascii="Arial" w:hAnsi="Arial" w:cs="Arial"/>
                <w:sz w:val="20"/>
                <w:szCs w:val="20"/>
              </w:rPr>
              <w:t>elopdracht 1</w:t>
            </w:r>
          </w:p>
          <w:p w14:paraId="6780D3B3" w14:textId="140DC68F" w:rsidR="005800F8" w:rsidRPr="0083500C" w:rsidRDefault="00A424F5" w:rsidP="0083500C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="009A7CD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pen het knipblad in de bijlage en plak de plaatjes op de juiste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plaats in deelopdracht 2</w:t>
            </w:r>
          </w:p>
          <w:p w14:paraId="226D587B" w14:textId="3E4D5B8F" w:rsidR="000A2230" w:rsidRPr="000A2230" w:rsidRDefault="000A2230" w:rsidP="00FF0BDD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lever de opdracht in.</w:t>
            </w:r>
          </w:p>
          <w:bookmarkEnd w:id="0"/>
          <w:p w14:paraId="03B8249F" w14:textId="7DF58562" w:rsidR="008E58F5" w:rsidRPr="003440EA" w:rsidRDefault="000A2230" w:rsidP="000A22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440E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440EA" w14:paraId="2DEB1382" w14:textId="77777777" w:rsidTr="00FF0BDD">
        <w:tc>
          <w:tcPr>
            <w:tcW w:w="9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55784" w14:textId="77777777" w:rsidR="00EE74FE" w:rsidRPr="003440EA" w:rsidRDefault="00EE74FE">
            <w:pP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</w:p>
        </w:tc>
      </w:tr>
      <w:tr w:rsidR="003440EA" w14:paraId="38FE52F7" w14:textId="77777777" w:rsidTr="001C357F">
        <w:tc>
          <w:tcPr>
            <w:tcW w:w="9062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  <w:tcMar>
              <w:top w:w="28" w:type="dxa"/>
              <w:bottom w:w="28" w:type="dxa"/>
            </w:tcMar>
            <w:vAlign w:val="center"/>
          </w:tcPr>
          <w:p w14:paraId="2E5830AE" w14:textId="77777777" w:rsidR="008E58F5" w:rsidRDefault="001C357F" w:rsidP="00B35CE9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C357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lever je in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:</w:t>
            </w:r>
          </w:p>
          <w:p w14:paraId="08503D82" w14:textId="77777777" w:rsidR="001C21AC" w:rsidRDefault="001C21AC" w:rsidP="00B35CE9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095463D8" w14:textId="6F2A58C1" w:rsidR="008A4080" w:rsidRDefault="000A2230" w:rsidP="00FF0BDD">
            <w:pPr>
              <w:pStyle w:val="Lijstalinea"/>
              <w:numPr>
                <w:ilvl w:val="0"/>
                <w:numId w:val="2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B44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 </w:t>
            </w:r>
            <w:r w:rsidR="00BD2FEA">
              <w:rPr>
                <w:rFonts w:ascii="Arial" w:hAnsi="Arial" w:cs="Arial"/>
                <w:color w:val="000000" w:themeColor="text1"/>
                <w:sz w:val="20"/>
                <w:szCs w:val="20"/>
              </w:rPr>
              <w:t>beantwoorde vragen</w:t>
            </w:r>
          </w:p>
          <w:p w14:paraId="7C328ED6" w14:textId="3A633C0C" w:rsidR="00A424F5" w:rsidRPr="00BB44B4" w:rsidRDefault="00A424F5" w:rsidP="00FF0BDD">
            <w:pPr>
              <w:pStyle w:val="Lijstalinea"/>
              <w:numPr>
                <w:ilvl w:val="0"/>
                <w:numId w:val="29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 plaatjes op de juiste plaats geplakt</w:t>
            </w:r>
          </w:p>
          <w:p w14:paraId="020D8847" w14:textId="77777777" w:rsidR="000A2230" w:rsidRPr="00BB44B4" w:rsidRDefault="000A2230" w:rsidP="000A2230">
            <w:pPr>
              <w:pStyle w:val="Lijstalinea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87111E" w14:textId="1E6D9F14" w:rsidR="00D93945" w:rsidRPr="00BB44B4" w:rsidRDefault="000A2230" w:rsidP="000A2230">
            <w:pPr>
              <w:pStyle w:val="Lijstalinea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B44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Inleveren </w:t>
            </w:r>
            <w:r w:rsidR="00170D89" w:rsidRPr="00BB44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via Elo opdrachten </w:t>
            </w:r>
            <w:r w:rsidR="00170D89" w:rsidRPr="00BB44B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E0"/>
            </w:r>
            <w:r w:rsidR="00170D89" w:rsidRPr="00BB44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Groene Produktie inleverpunt</w:t>
            </w:r>
          </w:p>
          <w:p w14:paraId="29A84F7E" w14:textId="77777777" w:rsidR="001C357F" w:rsidRPr="001C357F" w:rsidRDefault="001C357F" w:rsidP="00B35CE9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FC19E6E" w14:textId="77777777" w:rsidR="001C357F" w:rsidRDefault="001C357F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11E7AD7E" w14:textId="35F412A8" w:rsidR="003440EA" w:rsidRDefault="003440E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elraster"/>
        <w:tblW w:w="9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B85207" w14:paraId="3F25C616" w14:textId="77777777" w:rsidTr="007A56C5">
        <w:trPr>
          <w:trHeight w:val="313"/>
        </w:trPr>
        <w:tc>
          <w:tcPr>
            <w:tcW w:w="9146" w:type="dxa"/>
            <w:shd w:val="clear" w:color="auto" w:fill="C5E0B3" w:themeFill="accent6" w:themeFillTint="66"/>
          </w:tcPr>
          <w:p w14:paraId="323F3D77" w14:textId="27E3346E" w:rsidR="00B85207" w:rsidRDefault="00A424F5" w:rsidP="000D632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Deelo</w:t>
            </w:r>
            <w:r w:rsidR="00B85207" w:rsidRPr="00783E94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pdracht</w:t>
            </w: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1</w:t>
            </w:r>
            <w:r w:rsidR="00B85207" w:rsidRPr="00783E94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: </w:t>
            </w:r>
            <w:r w:rsidR="00965E43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Beantwoorden van vragen</w:t>
            </w:r>
            <w:r w:rsidR="00B54FEC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bij de filmpjes</w:t>
            </w:r>
          </w:p>
        </w:tc>
      </w:tr>
    </w:tbl>
    <w:p w14:paraId="0827CFA0" w14:textId="42AB30A4" w:rsidR="004274BA" w:rsidRDefault="008B450A" w:rsidP="004274BA">
      <w:pPr>
        <w:rPr>
          <w:rFonts w:ascii="Arial" w:hAnsi="Arial" w:cs="Arial"/>
          <w:sz w:val="24"/>
          <w:szCs w:val="24"/>
        </w:rPr>
      </w:pPr>
      <w:r w:rsidRPr="00840261">
        <w:rPr>
          <w:rFonts w:ascii="Arial" w:hAnsi="Arial" w:cs="Arial"/>
          <w:b/>
          <w:noProof/>
          <w:color w:val="000000" w:themeColor="text1"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C75DFD1" wp14:editId="11D8ACFB">
                <wp:simplePos x="0" y="0"/>
                <wp:positionH relativeFrom="margin">
                  <wp:posOffset>-635</wp:posOffset>
                </wp:positionH>
                <wp:positionV relativeFrom="paragraph">
                  <wp:posOffset>337185</wp:posOffset>
                </wp:positionV>
                <wp:extent cx="5800090" cy="937895"/>
                <wp:effectExtent l="0" t="0" r="10160" b="2540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C6D03" w14:textId="6D0C082A" w:rsidR="008B450A" w:rsidRPr="008C1ED9" w:rsidRDefault="008B450A" w:rsidP="00C205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 deze opdracht </w:t>
                            </w:r>
                            <w:r w:rsidR="00C205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beantwoord je verschillende vragen over </w:t>
                            </w:r>
                            <w:r w:rsidR="00BD2F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</w:t>
                            </w:r>
                            <w:r w:rsidR="009547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476A" w:rsidRPr="008C1E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filmpje</w:t>
                            </w:r>
                            <w:r w:rsidR="00BD2FEA" w:rsidRPr="008C1E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BD2FEA" w:rsidRPr="008C1ED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‘Meer vermeerderen’.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5DFD1" id="Tekstvak 2" o:spid="_x0000_s1032" type="#_x0000_t202" style="position:absolute;margin-left:-.05pt;margin-top:26.55pt;width:456.7pt;height:73.85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">
                <v:textbox style="mso-fit-shape-to-text:t">
                  <w:txbxContent>
                    <w:p w14:paraId="1F0C6D03" w14:textId="6D0C082A" w:rsidR="008B450A" w:rsidRPr="008C1ED9" w:rsidRDefault="008B450A" w:rsidP="00C205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 deze opdracht </w:t>
                      </w:r>
                      <w:r w:rsidR="00C205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beantwoord je verschillende vragen over </w:t>
                      </w:r>
                      <w:r w:rsidR="00BD2FEA">
                        <w:rPr>
                          <w:rFonts w:ascii="Arial" w:hAnsi="Arial" w:cs="Arial"/>
                          <w:sz w:val="24"/>
                          <w:szCs w:val="24"/>
                        </w:rPr>
                        <w:t>de</w:t>
                      </w:r>
                      <w:r w:rsidR="009547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5476A" w:rsidRPr="008C1ED9">
                        <w:rPr>
                          <w:rFonts w:ascii="Arial" w:hAnsi="Arial" w:cs="Arial"/>
                          <w:sz w:val="24"/>
                          <w:szCs w:val="24"/>
                        </w:rPr>
                        <w:t>filmpje</w:t>
                      </w:r>
                      <w:r w:rsidR="00BD2FEA" w:rsidRPr="008C1E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</w:t>
                      </w:r>
                      <w:r w:rsidR="00BD2FEA" w:rsidRPr="008C1ED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‘Meer vermeerderen’.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54F2F4" w14:textId="2E4B3280" w:rsidR="004274BA" w:rsidRDefault="004274BA" w:rsidP="004274BA">
      <w:pPr>
        <w:rPr>
          <w:rFonts w:ascii="Arial" w:hAnsi="Arial" w:cs="Arial"/>
          <w:sz w:val="24"/>
          <w:szCs w:val="24"/>
        </w:rPr>
      </w:pPr>
    </w:p>
    <w:p w14:paraId="187452EC" w14:textId="026F82D7" w:rsidR="00113D03" w:rsidRDefault="00C2058A" w:rsidP="00113D0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Beantwoord de volgende vragen</w:t>
      </w:r>
      <w:r w:rsidR="00DE536F">
        <w:rPr>
          <w:rFonts w:ascii="Arial" w:hAnsi="Arial" w:cs="Arial"/>
          <w:sz w:val="24"/>
          <w:szCs w:val="24"/>
        </w:rPr>
        <w:t xml:space="preserve"> over</w:t>
      </w:r>
      <w:r>
        <w:rPr>
          <w:rFonts w:ascii="Arial" w:hAnsi="Arial" w:cs="Arial"/>
          <w:sz w:val="24"/>
          <w:szCs w:val="24"/>
        </w:rPr>
        <w:t>:</w:t>
      </w:r>
    </w:p>
    <w:p w14:paraId="66DEC630" w14:textId="1353046D" w:rsidR="0095476A" w:rsidRDefault="0095476A" w:rsidP="00113D0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72DD76A0" w14:textId="7783D157" w:rsidR="0095476A" w:rsidRPr="0095476A" w:rsidRDefault="0095476A" w:rsidP="00113D0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  <w:r w:rsidRPr="0095476A">
        <w:rPr>
          <w:rFonts w:ascii="Arial" w:hAnsi="Arial" w:cs="Arial"/>
          <w:b/>
          <w:sz w:val="24"/>
          <w:szCs w:val="24"/>
        </w:rPr>
        <w:t>Scheuren</w:t>
      </w:r>
      <w:r>
        <w:rPr>
          <w:rFonts w:ascii="Arial" w:hAnsi="Arial" w:cs="Arial"/>
          <w:b/>
          <w:sz w:val="24"/>
          <w:szCs w:val="24"/>
        </w:rPr>
        <w:t>:</w:t>
      </w:r>
    </w:p>
    <w:p w14:paraId="7FBBFA55" w14:textId="77777777" w:rsidR="00113D03" w:rsidRDefault="00113D03" w:rsidP="0095476A">
      <w:pPr>
        <w:ind w:left="426"/>
        <w:rPr>
          <w:rFonts w:ascii="Arial" w:hAnsi="Arial" w:cs="Arial"/>
          <w:sz w:val="24"/>
          <w:szCs w:val="24"/>
        </w:rPr>
      </w:pPr>
    </w:p>
    <w:p w14:paraId="074CFDC2" w14:textId="77777777" w:rsidR="0095476A" w:rsidRPr="0095476A" w:rsidRDefault="0095476A" w:rsidP="0095476A">
      <w:pPr>
        <w:pStyle w:val="Lijstalinea"/>
        <w:numPr>
          <w:ilvl w:val="0"/>
          <w:numId w:val="37"/>
        </w:numPr>
        <w:spacing w:line="240" w:lineRule="auto"/>
        <w:ind w:left="782" w:hanging="357"/>
        <w:rPr>
          <w:rFonts w:ascii="Arial" w:hAnsi="Arial" w:cs="Arial"/>
          <w:sz w:val="24"/>
          <w:szCs w:val="24"/>
        </w:rPr>
      </w:pPr>
      <w:r w:rsidRPr="0095476A">
        <w:rPr>
          <w:rFonts w:ascii="Arial" w:hAnsi="Arial" w:cs="Arial"/>
          <w:sz w:val="24"/>
          <w:szCs w:val="24"/>
        </w:rPr>
        <w:t xml:space="preserve">Wanneer gaan vaste planten weer uitlopen? 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113D03" w14:paraId="31F7FE43" w14:textId="77777777" w:rsidTr="00113D03">
        <w:tc>
          <w:tcPr>
            <w:tcW w:w="9062" w:type="dxa"/>
            <w:shd w:val="clear" w:color="auto" w:fill="BDD6EE" w:themeFill="accent1" w:themeFillTint="66"/>
          </w:tcPr>
          <w:p w14:paraId="02AFEBDC" w14:textId="77777777" w:rsidR="00113D03" w:rsidRDefault="00113D03" w:rsidP="00113D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9B30FC" w14:textId="03C2906A" w:rsidR="00113D03" w:rsidRDefault="00113D03" w:rsidP="00113D03">
      <w:pPr>
        <w:ind w:left="426"/>
        <w:rPr>
          <w:rFonts w:ascii="Arial" w:hAnsi="Arial" w:cs="Arial"/>
          <w:sz w:val="24"/>
          <w:szCs w:val="24"/>
        </w:rPr>
      </w:pPr>
    </w:p>
    <w:p w14:paraId="34DB0699" w14:textId="75EBD3F6" w:rsidR="0005393D" w:rsidRDefault="0095476A" w:rsidP="0095476A">
      <w:pPr>
        <w:pStyle w:val="Lijstalinea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left="782" w:hanging="357"/>
        <w:rPr>
          <w:rFonts w:ascii="Arial" w:hAnsi="Arial" w:cs="Arial"/>
          <w:sz w:val="24"/>
          <w:szCs w:val="24"/>
        </w:rPr>
      </w:pPr>
      <w:r w:rsidRPr="0095476A">
        <w:rPr>
          <w:rFonts w:ascii="Arial" w:hAnsi="Arial" w:cs="Arial"/>
          <w:sz w:val="24"/>
          <w:szCs w:val="24"/>
        </w:rPr>
        <w:t xml:space="preserve">Welke gereedschappen heb je nodig volgens het filmpje ? </w:t>
      </w:r>
    </w:p>
    <w:p w14:paraId="732F852B" w14:textId="77777777" w:rsidR="0095476A" w:rsidRPr="0095476A" w:rsidRDefault="0095476A" w:rsidP="0095476A">
      <w:pPr>
        <w:pStyle w:val="Lijstalinea"/>
        <w:autoSpaceDE w:val="0"/>
        <w:autoSpaceDN w:val="0"/>
        <w:adjustRightInd w:val="0"/>
        <w:spacing w:line="240" w:lineRule="auto"/>
        <w:ind w:left="782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5393D" w14:paraId="633BD474" w14:textId="77777777" w:rsidTr="0005393D">
        <w:tc>
          <w:tcPr>
            <w:tcW w:w="8636" w:type="dxa"/>
            <w:shd w:val="clear" w:color="auto" w:fill="BDD6EE" w:themeFill="accent1" w:themeFillTint="66"/>
          </w:tcPr>
          <w:p w14:paraId="67272178" w14:textId="77777777" w:rsidR="0005393D" w:rsidRPr="00113D03" w:rsidRDefault="0005393D" w:rsidP="0095476A">
            <w:pPr>
              <w:pStyle w:val="Lijstalinea"/>
              <w:ind w:left="31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2C7B48" w14:textId="77777777" w:rsidR="0005393D" w:rsidRPr="0005393D" w:rsidRDefault="0005393D" w:rsidP="0005393D">
      <w:pPr>
        <w:ind w:left="709"/>
        <w:rPr>
          <w:rFonts w:ascii="Arial" w:hAnsi="Arial" w:cs="Arial"/>
          <w:sz w:val="16"/>
          <w:szCs w:val="16"/>
        </w:rPr>
      </w:pPr>
    </w:p>
    <w:p w14:paraId="38675E49" w14:textId="4C8C8F8A" w:rsidR="0005393D" w:rsidRPr="001B1F07" w:rsidRDefault="0095476A" w:rsidP="0095476A">
      <w:pPr>
        <w:pStyle w:val="Lijstalinea"/>
        <w:numPr>
          <w:ilvl w:val="0"/>
          <w:numId w:val="37"/>
        </w:numPr>
        <w:rPr>
          <w:rFonts w:ascii="Arial" w:hAnsi="Arial" w:cs="Arial"/>
        </w:rPr>
      </w:pPr>
      <w:r w:rsidRPr="0095476A">
        <w:rPr>
          <w:rFonts w:ascii="Arial" w:hAnsi="Arial" w:cs="Arial"/>
          <w:sz w:val="24"/>
          <w:szCs w:val="24"/>
        </w:rPr>
        <w:t>Hoeveel stukken snijd ze uit 1 pol?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E245B1" w:rsidRPr="001B1F07" w14:paraId="2AE8F8E3" w14:textId="77777777" w:rsidTr="00FF0BDD">
        <w:tc>
          <w:tcPr>
            <w:tcW w:w="9062" w:type="dxa"/>
            <w:shd w:val="clear" w:color="auto" w:fill="BDD6EE" w:themeFill="accent1" w:themeFillTint="66"/>
          </w:tcPr>
          <w:p w14:paraId="2034F6B3" w14:textId="77777777" w:rsidR="00E245B1" w:rsidRPr="001B1F07" w:rsidRDefault="00E245B1" w:rsidP="00FF0B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24E660" w14:textId="77777777" w:rsidR="00E245B1" w:rsidRPr="001B1F07" w:rsidRDefault="00E245B1" w:rsidP="00E245B1">
      <w:pPr>
        <w:rPr>
          <w:rFonts w:ascii="Arial" w:hAnsi="Arial" w:cs="Arial"/>
        </w:rPr>
      </w:pPr>
    </w:p>
    <w:p w14:paraId="4091BBB7" w14:textId="30DFF378" w:rsidR="0095476A" w:rsidRPr="0095476A" w:rsidRDefault="0095476A" w:rsidP="0095476A">
      <w:pPr>
        <w:pStyle w:val="Lijstalinea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95476A">
        <w:rPr>
          <w:rFonts w:ascii="Arial" w:hAnsi="Arial" w:cs="Arial"/>
          <w:sz w:val="24"/>
          <w:szCs w:val="24"/>
        </w:rPr>
        <w:t>Is scheuren een makkelijke of moeilijke manier om meer planten te krijgen?</w:t>
      </w:r>
      <w:r>
        <w:rPr>
          <w:rFonts w:ascii="Arial" w:hAnsi="Arial" w:cs="Arial"/>
          <w:sz w:val="24"/>
          <w:szCs w:val="24"/>
        </w:rPr>
        <w:t xml:space="preserve"> Leg uit waarom.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E245B1" w:rsidRPr="001B1F07" w14:paraId="6D7D0F85" w14:textId="77777777" w:rsidTr="00FF0BDD">
        <w:tc>
          <w:tcPr>
            <w:tcW w:w="9062" w:type="dxa"/>
            <w:shd w:val="clear" w:color="auto" w:fill="BDD6EE" w:themeFill="accent1" w:themeFillTint="66"/>
          </w:tcPr>
          <w:p w14:paraId="7E5DBF33" w14:textId="77777777" w:rsidR="00E245B1" w:rsidRPr="001B1F07" w:rsidRDefault="00E245B1" w:rsidP="00FF0B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A29B76" w14:textId="7BCD42CE" w:rsidR="00E87EFD" w:rsidRDefault="00E87EFD" w:rsidP="0095476A">
      <w:pPr>
        <w:pStyle w:val="Lijstalinea"/>
        <w:ind w:left="426"/>
        <w:rPr>
          <w:rFonts w:ascii="Arial" w:hAnsi="Arial" w:cs="Arial"/>
          <w:sz w:val="24"/>
          <w:szCs w:val="24"/>
        </w:rPr>
      </w:pPr>
    </w:p>
    <w:p w14:paraId="3A051FA5" w14:textId="27E11305" w:rsidR="0095476A" w:rsidRDefault="0095476A" w:rsidP="0095476A">
      <w:pPr>
        <w:pStyle w:val="Lijstalinea"/>
        <w:ind w:left="426"/>
        <w:rPr>
          <w:rFonts w:ascii="Arial" w:hAnsi="Arial" w:cs="Arial"/>
          <w:b/>
          <w:sz w:val="24"/>
          <w:szCs w:val="24"/>
        </w:rPr>
      </w:pPr>
      <w:r w:rsidRPr="0095476A">
        <w:rPr>
          <w:rFonts w:ascii="Arial" w:hAnsi="Arial" w:cs="Arial"/>
          <w:b/>
          <w:sz w:val="24"/>
          <w:szCs w:val="24"/>
        </w:rPr>
        <w:t>Afleggen:</w:t>
      </w:r>
    </w:p>
    <w:p w14:paraId="00A35C2B" w14:textId="3F138C51" w:rsidR="000860B3" w:rsidRDefault="000860B3" w:rsidP="0095476A">
      <w:pPr>
        <w:pStyle w:val="Lijstalinea"/>
        <w:ind w:left="426"/>
        <w:rPr>
          <w:rFonts w:ascii="Arial" w:hAnsi="Arial" w:cs="Arial"/>
          <w:b/>
          <w:sz w:val="24"/>
          <w:szCs w:val="24"/>
        </w:rPr>
      </w:pPr>
    </w:p>
    <w:p w14:paraId="6BFAE148" w14:textId="0EDC86F5" w:rsidR="000860B3" w:rsidRPr="000D6324" w:rsidRDefault="000860B3" w:rsidP="000D6324">
      <w:pPr>
        <w:pStyle w:val="Lijstaline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0D6324">
        <w:rPr>
          <w:rFonts w:ascii="Arial" w:hAnsi="Arial" w:cs="Arial"/>
          <w:sz w:val="24"/>
          <w:szCs w:val="24"/>
        </w:rPr>
        <w:t>Met welk deel van de plant ga je afleggen?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2D964A50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18130AE9" w14:textId="77777777" w:rsidR="000860B3" w:rsidRPr="001B1F07" w:rsidRDefault="000860B3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2EE118" w14:textId="13276A0A" w:rsidR="000860B3" w:rsidRPr="000860B3" w:rsidRDefault="000860B3" w:rsidP="0095476A">
      <w:pPr>
        <w:pStyle w:val="Lijstalinea"/>
        <w:ind w:left="426"/>
        <w:rPr>
          <w:rFonts w:ascii="Arial" w:hAnsi="Arial" w:cs="Arial"/>
          <w:sz w:val="24"/>
          <w:szCs w:val="24"/>
        </w:rPr>
      </w:pPr>
    </w:p>
    <w:p w14:paraId="37977C1F" w14:textId="74C314EA" w:rsidR="000860B3" w:rsidRPr="000860B3" w:rsidRDefault="000860B3" w:rsidP="000D6324">
      <w:pPr>
        <w:pStyle w:val="Lijstaline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 xml:space="preserve">Waarom leg je er een steen op? 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65D875F5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560701AF" w14:textId="77777777" w:rsidR="000860B3" w:rsidRPr="001B1F07" w:rsidRDefault="000860B3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BB721" w14:textId="74309AD7" w:rsidR="000860B3" w:rsidRDefault="000860B3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0755C0D5" w14:textId="192EAA3F" w:rsidR="000860B3" w:rsidRPr="000860B3" w:rsidRDefault="000860B3" w:rsidP="000D6324">
      <w:pPr>
        <w:pStyle w:val="Lijstaline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Na hoeveel tijd kun je de tak van de moederplant afknippen?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4D276A6E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57FAD76E" w14:textId="77777777" w:rsidR="000860B3" w:rsidRPr="001B1F07" w:rsidRDefault="000860B3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B12A50" w14:textId="0E919BA5" w:rsidR="000860B3" w:rsidRDefault="000860B3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030CD2E6" w14:textId="25841DB5" w:rsidR="000860B3" w:rsidRDefault="000860B3" w:rsidP="000D6324">
      <w:pPr>
        <w:pStyle w:val="Lijstaline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Wat kun je doen als de scheut heel veel wortel heeft geschoten?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128F9AEB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20D7D192" w14:textId="77777777" w:rsidR="000860B3" w:rsidRPr="001B1F07" w:rsidRDefault="000860B3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746585" w14:textId="0F5CA706" w:rsidR="000860B3" w:rsidRDefault="000860B3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4CEAD7D3" w14:textId="77777777" w:rsidR="000860B3" w:rsidRDefault="000860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24758C2" w14:textId="77777777" w:rsidR="000860B3" w:rsidRDefault="000860B3" w:rsidP="000860B3">
      <w:pPr>
        <w:ind w:left="426"/>
        <w:rPr>
          <w:rFonts w:ascii="Arial" w:hAnsi="Arial" w:cs="Arial"/>
          <w:b/>
          <w:sz w:val="24"/>
          <w:szCs w:val="24"/>
        </w:rPr>
      </w:pPr>
    </w:p>
    <w:p w14:paraId="44AB7067" w14:textId="646F0608" w:rsidR="000860B3" w:rsidRDefault="000860B3" w:rsidP="000860B3">
      <w:pPr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Pr="000860B3">
        <w:rPr>
          <w:rFonts w:ascii="Arial" w:hAnsi="Arial" w:cs="Arial"/>
          <w:b/>
          <w:sz w:val="24"/>
          <w:szCs w:val="24"/>
        </w:rPr>
        <w:t>nten:</w:t>
      </w:r>
    </w:p>
    <w:p w14:paraId="2B058FD5" w14:textId="788844BF" w:rsid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Je ziet in de film dat ze onderstammen klaar maken en zagen op een bepaalde lengte voordat ze gaan enten. Leg in drie stappen uit hoe het enten daarna plaatsvindt.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1EB5F874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2B05F5DD" w14:textId="0A05CEBA" w:rsidR="000860B3" w:rsidRPr="001B1F07" w:rsidRDefault="000860B3" w:rsidP="00D42D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Stap 1:</w:t>
            </w:r>
          </w:p>
        </w:tc>
      </w:tr>
    </w:tbl>
    <w:p w14:paraId="15F1317A" w14:textId="4DDACE91" w:rsidR="000860B3" w:rsidRDefault="000860B3" w:rsidP="000860B3">
      <w:pPr>
        <w:spacing w:after="0"/>
        <w:ind w:left="425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0747A861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1306CF34" w14:textId="35FBC072" w:rsidR="000860B3" w:rsidRPr="001B1F07" w:rsidRDefault="000860B3" w:rsidP="000860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Stap 2:</w:t>
            </w:r>
          </w:p>
        </w:tc>
      </w:tr>
    </w:tbl>
    <w:p w14:paraId="5E335E86" w14:textId="32F6131C" w:rsidR="000860B3" w:rsidRDefault="000860B3" w:rsidP="000860B3">
      <w:pPr>
        <w:spacing w:after="0"/>
        <w:ind w:left="425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860B3" w:rsidRPr="001B1F07" w14:paraId="2BED4291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5DE817FE" w14:textId="3C1CE874" w:rsidR="000860B3" w:rsidRPr="001B1F07" w:rsidRDefault="000860B3" w:rsidP="000860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Stap 3:</w:t>
            </w:r>
          </w:p>
        </w:tc>
      </w:tr>
    </w:tbl>
    <w:p w14:paraId="2547EF6B" w14:textId="77777777" w:rsid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</w:p>
    <w:p w14:paraId="727593D9" w14:textId="6683FC42" w:rsidR="000860B3" w:rsidRPr="000D6324" w:rsidRDefault="00F870A1" w:rsidP="000860B3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0860B3" w:rsidRPr="000860B3">
        <w:rPr>
          <w:rFonts w:ascii="Arial" w:hAnsi="Arial" w:cs="Arial"/>
          <w:b/>
          <w:sz w:val="24"/>
          <w:szCs w:val="24"/>
        </w:rPr>
        <w:t>culeren:</w:t>
      </w:r>
    </w:p>
    <w:p w14:paraId="23B5D1A9" w14:textId="5353E31A" w:rsidR="000860B3" w:rsidRPr="000D6324" w:rsidRDefault="000860B3" w:rsidP="000D6324">
      <w:pPr>
        <w:pStyle w:val="Lijstalinea"/>
        <w:numPr>
          <w:ilvl w:val="0"/>
          <w:numId w:val="42"/>
        </w:numPr>
        <w:ind w:left="709" w:hanging="283"/>
        <w:rPr>
          <w:rFonts w:ascii="Arial" w:hAnsi="Arial" w:cs="Arial"/>
          <w:b/>
          <w:sz w:val="24"/>
          <w:szCs w:val="24"/>
        </w:rPr>
      </w:pPr>
      <w:r w:rsidRPr="000D6324">
        <w:rPr>
          <w:rFonts w:ascii="Arial" w:hAnsi="Arial" w:cs="Arial"/>
          <w:sz w:val="24"/>
          <w:szCs w:val="24"/>
        </w:rPr>
        <w:t>Leg uit waarom jij denkt dat, na het oculeren van een plant er een, er een plakker om de oculatie wordt geplakt.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D6324" w:rsidRPr="001B1F07" w14:paraId="15C02F93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441C88FD" w14:textId="77777777" w:rsidR="000D6324" w:rsidRPr="001B1F07" w:rsidRDefault="000D6324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D5CB4C" w14:textId="77777777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</w:p>
    <w:p w14:paraId="05E5024C" w14:textId="6E087EA6" w:rsidR="000860B3" w:rsidRPr="000D6324" w:rsidRDefault="00F870A1" w:rsidP="000860B3">
      <w:pPr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</w:t>
      </w:r>
      <w:r w:rsidR="000860B3" w:rsidRPr="000D6324">
        <w:rPr>
          <w:rFonts w:ascii="Arial" w:hAnsi="Arial" w:cs="Arial"/>
          <w:b/>
          <w:sz w:val="24"/>
          <w:szCs w:val="24"/>
        </w:rPr>
        <w:t>eefselkweek:</w:t>
      </w:r>
    </w:p>
    <w:p w14:paraId="3D95CF5D" w14:textId="77777777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1.</w:t>
      </w:r>
      <w:r w:rsidRPr="000860B3">
        <w:rPr>
          <w:rFonts w:ascii="Arial" w:hAnsi="Arial" w:cs="Arial"/>
          <w:sz w:val="24"/>
          <w:szCs w:val="24"/>
        </w:rPr>
        <w:tab/>
        <w:t xml:space="preserve">In het filmpje knipt hij het blad in twaalf stukken. daarna gaan die stukjes in een potje met gelei. Wat zit er in die gelei? 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D6324" w:rsidRPr="001B1F07" w14:paraId="4B390719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4B710E29" w14:textId="77777777" w:rsidR="000D6324" w:rsidRPr="001B1F07" w:rsidRDefault="000D6324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40EDA4" w14:textId="3B00FDD6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</w:p>
    <w:p w14:paraId="50E971A9" w14:textId="77777777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2.</w:t>
      </w:r>
      <w:r w:rsidRPr="000860B3">
        <w:rPr>
          <w:rFonts w:ascii="Arial" w:hAnsi="Arial" w:cs="Arial"/>
          <w:sz w:val="24"/>
          <w:szCs w:val="24"/>
        </w:rPr>
        <w:tab/>
        <w:t>Wat gebeurd er met dat stukje blad?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D6324" w:rsidRPr="001B1F07" w14:paraId="7B30025C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2EA7ECB1" w14:textId="77777777" w:rsidR="000D6324" w:rsidRPr="001B1F07" w:rsidRDefault="000D6324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BA4C5E" w14:textId="58EA1498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</w:p>
    <w:p w14:paraId="5410822C" w14:textId="77777777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3.</w:t>
      </w:r>
      <w:r w:rsidRPr="000860B3">
        <w:rPr>
          <w:rFonts w:ascii="Arial" w:hAnsi="Arial" w:cs="Arial"/>
          <w:sz w:val="24"/>
          <w:szCs w:val="24"/>
        </w:rPr>
        <w:tab/>
        <w:t xml:space="preserve">Wat is het voordeel van weefselkweek? 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D6324" w:rsidRPr="001B1F07" w14:paraId="2FDE9356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54432B3D" w14:textId="77777777" w:rsidR="000D6324" w:rsidRPr="001B1F07" w:rsidRDefault="000D6324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5EAB87" w14:textId="0F72E482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</w:p>
    <w:p w14:paraId="55DE0BAE" w14:textId="02E70FD8" w:rsidR="000860B3" w:rsidRPr="000860B3" w:rsidRDefault="000860B3" w:rsidP="000860B3">
      <w:pPr>
        <w:ind w:left="426"/>
        <w:rPr>
          <w:rFonts w:ascii="Arial" w:hAnsi="Arial" w:cs="Arial"/>
          <w:sz w:val="24"/>
          <w:szCs w:val="24"/>
        </w:rPr>
      </w:pPr>
      <w:r w:rsidRPr="000860B3">
        <w:rPr>
          <w:rFonts w:ascii="Arial" w:hAnsi="Arial" w:cs="Arial"/>
          <w:sz w:val="24"/>
          <w:szCs w:val="24"/>
        </w:rPr>
        <w:t>4.</w:t>
      </w:r>
      <w:r w:rsidRPr="000860B3">
        <w:rPr>
          <w:rFonts w:ascii="Arial" w:hAnsi="Arial" w:cs="Arial"/>
          <w:sz w:val="24"/>
          <w:szCs w:val="24"/>
        </w:rPr>
        <w:tab/>
        <w:t>Wat is het nadeel van weefselkweek?</w:t>
      </w:r>
    </w:p>
    <w:tbl>
      <w:tblPr>
        <w:tblStyle w:val="Tabelraster"/>
        <w:tblW w:w="0" w:type="auto"/>
        <w:tblInd w:w="426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636"/>
      </w:tblGrid>
      <w:tr w:rsidR="000D6324" w:rsidRPr="001B1F07" w14:paraId="53D05D4B" w14:textId="77777777" w:rsidTr="00D42D29">
        <w:tc>
          <w:tcPr>
            <w:tcW w:w="9062" w:type="dxa"/>
            <w:shd w:val="clear" w:color="auto" w:fill="BDD6EE" w:themeFill="accent1" w:themeFillTint="66"/>
          </w:tcPr>
          <w:p w14:paraId="776AB5E0" w14:textId="77777777" w:rsidR="000D6324" w:rsidRPr="001B1F07" w:rsidRDefault="000D6324" w:rsidP="00D42D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803CC9" w14:textId="6739812C" w:rsidR="000860B3" w:rsidRDefault="000860B3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241D66F4" w14:textId="0FB5849E" w:rsidR="00A424F5" w:rsidRDefault="00A424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1AD5746" w14:textId="77777777" w:rsidR="000D6324" w:rsidRDefault="000D6324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9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A424F5" w14:paraId="1929E02A" w14:textId="77777777" w:rsidTr="00BC516D">
        <w:trPr>
          <w:trHeight w:val="313"/>
        </w:trPr>
        <w:tc>
          <w:tcPr>
            <w:tcW w:w="9146" w:type="dxa"/>
            <w:shd w:val="clear" w:color="auto" w:fill="C5E0B3" w:themeFill="accent6" w:themeFillTint="66"/>
          </w:tcPr>
          <w:p w14:paraId="0024A711" w14:textId="1430946A" w:rsidR="00A424F5" w:rsidRDefault="00A424F5" w:rsidP="00A424F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Deelo</w:t>
            </w:r>
            <w:r w:rsidRPr="00783E94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pdracht</w:t>
            </w: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2</w:t>
            </w:r>
            <w:r w:rsidRPr="00783E94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: </w:t>
            </w:r>
          </w:p>
        </w:tc>
      </w:tr>
    </w:tbl>
    <w:p w14:paraId="26E52290" w14:textId="77777777" w:rsidR="00A424F5" w:rsidRDefault="00A424F5" w:rsidP="000860B3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4E0A92E1" w14:textId="6A109C85" w:rsidR="00AA307E" w:rsidRDefault="00AA307E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  <w:r w:rsidRPr="00840261">
        <w:rPr>
          <w:rFonts w:ascii="Arial" w:hAnsi="Arial" w:cs="Arial"/>
          <w:b/>
          <w:noProof/>
          <w:color w:val="000000" w:themeColor="text1"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1315" behindDoc="0" locked="0" layoutInCell="1" allowOverlap="1" wp14:anchorId="1A51992C" wp14:editId="476DF451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5800090" cy="937895"/>
                <wp:effectExtent l="0" t="0" r="10160" b="2540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21BD" w14:textId="077DBC59" w:rsidR="00AA307E" w:rsidRPr="00C77DF5" w:rsidRDefault="00AA307E" w:rsidP="00AA30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 deze opdracht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plak je </w:t>
                            </w:r>
                            <w:r w:rsidR="00FD7E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bij elke vermeerderingstechniek 3 juiste plaatjes. Deze plaatjes kun je vinden in </w:t>
                            </w:r>
                            <w:r w:rsidR="001142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FD7E3E" w:rsidRPr="001142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Bijlage </w:t>
                            </w:r>
                            <w:r w:rsidR="00FD7E3E" w:rsidRPr="001142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‘Knipblad vermeerderingstechnieken’</w:t>
                            </w:r>
                            <w:r w:rsidR="00C77D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77D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Deze kun je vinden als bi</w:t>
                            </w:r>
                            <w:r w:rsidR="003E73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jlage onderaan deze opdracht.</w:t>
                            </w:r>
                          </w:p>
                          <w:p w14:paraId="1048D7AC" w14:textId="77777777" w:rsidR="00C77DF5" w:rsidRDefault="00C77DF5" w:rsidP="00843B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BD2455" w14:textId="6050A14C" w:rsidR="00843BB7" w:rsidRPr="00C77DF5" w:rsidRDefault="00843BB7" w:rsidP="00843B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7D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Wat ga je doen?</w:t>
                            </w:r>
                          </w:p>
                          <w:p w14:paraId="585D1ACE" w14:textId="59381D2F" w:rsidR="001142FD" w:rsidRPr="001142FD" w:rsidRDefault="00843BB7" w:rsidP="00C77D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7D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Knip van het knipblad de plaatjes en zet ze bij de juiste manier van vegetatief vermeerderen.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1992C" id="_x0000_s1033" type="#_x0000_t202" style="position:absolute;left:0;text-align:left;margin-left:0;margin-top:18.55pt;width:456.7pt;height:73.85pt;z-index:2516613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">
                <v:textbox style="mso-fit-shape-to-text:t">
                  <w:txbxContent>
                    <w:p w14:paraId="1CF321BD" w14:textId="077DBC59" w:rsidR="00AA307E" w:rsidRPr="00C77DF5" w:rsidRDefault="00AA307E" w:rsidP="00AA30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 deze opdracht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plak je </w:t>
                      </w:r>
                      <w:r w:rsidR="00FD7E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bij elke vermeerderingstechniek 3 juiste plaatjes. Deze plaatjes kun je vinden in </w:t>
                      </w:r>
                      <w:r w:rsidR="001142F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</w:t>
                      </w:r>
                      <w:r w:rsidR="00FD7E3E" w:rsidRPr="001142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Bijlage </w:t>
                      </w:r>
                      <w:r w:rsidR="00FD7E3E" w:rsidRPr="001142F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‘Knipblad vermeerderingstechnieken’</w:t>
                      </w:r>
                      <w:r w:rsidR="00C77DF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C77D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Deze kun je vinden als bi</w:t>
                      </w:r>
                      <w:r w:rsidR="003E73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jlage onderaan deze opdracht.</w:t>
                      </w:r>
                    </w:p>
                    <w:p w14:paraId="1048D7AC" w14:textId="77777777" w:rsidR="00C77DF5" w:rsidRDefault="00C77DF5" w:rsidP="00843BB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BD2455" w14:textId="6050A14C" w:rsidR="00843BB7" w:rsidRPr="00C77DF5" w:rsidRDefault="00843BB7" w:rsidP="00843BB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77D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Wat ga je doen?</w:t>
                      </w:r>
                    </w:p>
                    <w:p w14:paraId="585D1ACE" w14:textId="59381D2F" w:rsidR="001142FD" w:rsidRPr="001142FD" w:rsidRDefault="00843BB7" w:rsidP="00C77DF5">
                      <w:pPr>
                        <w:rPr>
                          <w:sz w:val="24"/>
                          <w:szCs w:val="24"/>
                        </w:rPr>
                      </w:pPr>
                      <w:r w:rsidRPr="00C77D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Knip van het knipblad de plaatjes en zet ze bij de juiste manier van vegetatief vermeerderen.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230DC8" w14:textId="77777777" w:rsidR="00AA307E" w:rsidRDefault="00AA307E" w:rsidP="00031C67">
      <w:pPr>
        <w:pStyle w:val="Lijstalinea"/>
        <w:ind w:left="786"/>
        <w:rPr>
          <w:rFonts w:ascii="Arial" w:hAnsi="Arial" w:cs="Arial"/>
          <w:b/>
          <w:sz w:val="24"/>
          <w:szCs w:val="24"/>
        </w:rPr>
      </w:pPr>
    </w:p>
    <w:p w14:paraId="0E3ED6DE" w14:textId="77777777" w:rsidR="005E2717" w:rsidRPr="00DA0571" w:rsidRDefault="005E2717" w:rsidP="00031C67">
      <w:pPr>
        <w:pStyle w:val="Lijstalinea"/>
        <w:ind w:left="786"/>
        <w:rPr>
          <w:rFonts w:ascii="Arial" w:hAnsi="Arial" w:cs="Arial"/>
          <w:b/>
          <w:sz w:val="24"/>
          <w:szCs w:val="24"/>
        </w:rPr>
      </w:pPr>
    </w:p>
    <w:p w14:paraId="12DD37A2" w14:textId="32AB55B2" w:rsidR="004D7012" w:rsidRDefault="00072DBF" w:rsidP="004D7012">
      <w:pPr>
        <w:rPr>
          <w:rFonts w:ascii="Arial" w:hAnsi="Arial" w:cs="Arial"/>
          <w:b/>
          <w:color w:val="274E13"/>
          <w:sz w:val="24"/>
          <w:szCs w:val="24"/>
        </w:rPr>
      </w:pPr>
      <w:r w:rsidRPr="00DA0571">
        <w:rPr>
          <w:rFonts w:ascii="Arial" w:hAnsi="Arial" w:cs="Arial"/>
          <w:b/>
          <w:color w:val="274E13"/>
          <w:sz w:val="24"/>
          <w:szCs w:val="24"/>
        </w:rPr>
        <w:t xml:space="preserve">Plak hier de plaatjes uit de bijlage. </w:t>
      </w:r>
    </w:p>
    <w:p w14:paraId="0963DA58" w14:textId="77777777" w:rsidR="00DA0571" w:rsidRPr="00DA0571" w:rsidRDefault="00DA0571" w:rsidP="004D7012">
      <w:pPr>
        <w:rPr>
          <w:rFonts w:ascii="Arial" w:hAnsi="Arial" w:cs="Arial"/>
          <w:b/>
          <w:color w:val="274E13"/>
          <w:sz w:val="24"/>
          <w:szCs w:val="24"/>
        </w:rPr>
      </w:pPr>
    </w:p>
    <w:p w14:paraId="4BABFCE5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Scheuren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69615C8B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1BC21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AF6C8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A4AB9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282952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3AC60D0D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Bollen en knollen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4D2BC3E9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F7287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97D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AAB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307998A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7599F914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Uitlopers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1FC19521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56C14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FFD4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62335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082C38A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139479F3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Wortelstokken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547AE3D2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71992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DC05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677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982D3D9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7B05D62A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Afleggen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3DB1C42D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FB27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BE3D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1769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7BFD28E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44FD741E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4A5C7744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lastRenderedPageBreak/>
        <w:t>Enten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5648C610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59C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D440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747D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0E327CF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657AFB6D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 xml:space="preserve">Oculeren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248D79E9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6C8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280D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2642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28AA181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7B62C51A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  <w:r w:rsidRPr="00DA0571">
        <w:rPr>
          <w:rFonts w:ascii="Arial" w:hAnsi="Arial" w:cs="Arial"/>
          <w:b/>
          <w:sz w:val="24"/>
          <w:szCs w:val="24"/>
        </w:rPr>
        <w:t>Weefselkweek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D7012" w:rsidRPr="00DA0571" w14:paraId="74BB84A1" w14:textId="77777777" w:rsidTr="00BC516D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05E39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B7A36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4ABA" w14:textId="77777777" w:rsidR="004D7012" w:rsidRPr="00DA0571" w:rsidRDefault="004D7012" w:rsidP="00BC5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8DC0421" w14:textId="77777777" w:rsidR="004D7012" w:rsidRPr="00DA0571" w:rsidRDefault="004D7012" w:rsidP="004D7012">
      <w:pPr>
        <w:rPr>
          <w:rFonts w:ascii="Arial" w:hAnsi="Arial" w:cs="Arial"/>
          <w:b/>
          <w:sz w:val="24"/>
          <w:szCs w:val="24"/>
        </w:rPr>
      </w:pPr>
    </w:p>
    <w:p w14:paraId="04E831BF" w14:textId="77777777" w:rsidR="004D7012" w:rsidRDefault="004D7012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51804ED1" w14:textId="77777777" w:rsidR="00AA307E" w:rsidRDefault="00AA307E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5D0ED928" w14:textId="77777777" w:rsidR="003F2EEE" w:rsidRDefault="003F2EEE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005DCFEB" w14:textId="0E548F6C" w:rsidR="003E739E" w:rsidRDefault="000D6324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  <w:r w:rsidRPr="000D6324">
        <w:rPr>
          <w:rFonts w:ascii="Arial" w:hAnsi="Arial" w:cs="Arial"/>
          <w:sz w:val="24"/>
          <w:szCs w:val="24"/>
        </w:rPr>
        <w:t xml:space="preserve">Lever de </w:t>
      </w:r>
      <w:r w:rsidR="00966F50">
        <w:rPr>
          <w:rFonts w:ascii="Arial" w:hAnsi="Arial" w:cs="Arial"/>
          <w:sz w:val="24"/>
          <w:szCs w:val="24"/>
        </w:rPr>
        <w:t xml:space="preserve">opdracht </w:t>
      </w:r>
      <w:r w:rsidRPr="000D6324">
        <w:rPr>
          <w:rFonts w:ascii="Arial" w:hAnsi="Arial" w:cs="Arial"/>
          <w:sz w:val="24"/>
          <w:szCs w:val="24"/>
        </w:rPr>
        <w:t>in bij het inleverpunt van Groene Productie</w:t>
      </w:r>
    </w:p>
    <w:p w14:paraId="3709588D" w14:textId="77777777" w:rsidR="00451462" w:rsidRDefault="00451462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161509D8" w14:textId="77777777" w:rsidR="003F2EEE" w:rsidRDefault="003F2EEE" w:rsidP="00451462">
      <w:pPr>
        <w:ind w:left="1146"/>
        <w:jc w:val="center"/>
        <w:rPr>
          <w:rFonts w:ascii="Arial" w:hAnsi="Arial" w:cs="Arial"/>
          <w:b/>
          <w:sz w:val="24"/>
          <w:szCs w:val="24"/>
        </w:rPr>
      </w:pPr>
    </w:p>
    <w:p w14:paraId="3F12B340" w14:textId="60FE47CA" w:rsidR="00451462" w:rsidRPr="007A56C5" w:rsidRDefault="00451462" w:rsidP="00451462">
      <w:pPr>
        <w:ind w:left="114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7A56C5">
        <w:rPr>
          <w:rFonts w:ascii="Arial" w:hAnsi="Arial" w:cs="Arial"/>
          <w:b/>
          <w:sz w:val="24"/>
          <w:szCs w:val="24"/>
        </w:rPr>
        <w:t xml:space="preserve">- Einde van de opdracht - </w:t>
      </w:r>
    </w:p>
    <w:p w14:paraId="5C69E419" w14:textId="77777777" w:rsidR="00451462" w:rsidRDefault="00451462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</w:p>
    <w:p w14:paraId="67176786" w14:textId="5CD0D55B" w:rsidR="00451462" w:rsidRDefault="00451462" w:rsidP="00031C67">
      <w:pPr>
        <w:pStyle w:val="Lijstalinea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Bijlage ‘Knipblad vermeerderingstechnieken</w:t>
      </w:r>
      <w:r w:rsidR="003F2EEE">
        <w:rPr>
          <w:rFonts w:ascii="Arial" w:hAnsi="Arial" w:cs="Arial"/>
          <w:sz w:val="24"/>
          <w:szCs w:val="24"/>
        </w:rPr>
        <w:t>’ vind  je</w:t>
      </w:r>
      <w:r>
        <w:rPr>
          <w:rFonts w:ascii="Arial" w:hAnsi="Arial" w:cs="Arial"/>
          <w:sz w:val="24"/>
          <w:szCs w:val="24"/>
        </w:rPr>
        <w:t xml:space="preserve"> </w:t>
      </w:r>
      <w:r w:rsidR="003F2EEE">
        <w:rPr>
          <w:rFonts w:ascii="Arial" w:hAnsi="Arial" w:cs="Arial"/>
          <w:sz w:val="24"/>
          <w:szCs w:val="24"/>
        </w:rPr>
        <w:t>op de volgende pagina.</w:t>
      </w:r>
    </w:p>
    <w:p w14:paraId="138FADBC" w14:textId="77777777" w:rsidR="003E739E" w:rsidRDefault="003E73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A04259" w14:textId="77777777" w:rsidR="00514A40" w:rsidRDefault="00514A40" w:rsidP="00031C67">
      <w:pPr>
        <w:pStyle w:val="Lijstalinea"/>
        <w:ind w:left="786"/>
      </w:pPr>
    </w:p>
    <w:tbl>
      <w:tblPr>
        <w:tblStyle w:val="Tabelraster"/>
        <w:tblW w:w="9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514A40" w14:paraId="445F0251" w14:textId="77777777" w:rsidTr="00BC516D">
        <w:trPr>
          <w:trHeight w:val="313"/>
        </w:trPr>
        <w:tc>
          <w:tcPr>
            <w:tcW w:w="9146" w:type="dxa"/>
            <w:shd w:val="clear" w:color="auto" w:fill="C5E0B3" w:themeFill="accent6" w:themeFillTint="66"/>
          </w:tcPr>
          <w:p w14:paraId="1278EE6A" w14:textId="73AF1DA2" w:rsidR="00514A40" w:rsidRDefault="00514A40" w:rsidP="00BC516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>Bijlage ‘Knipblad vermeerderingstechnieken’</w:t>
            </w:r>
            <w:r w:rsidRPr="00783E94">
              <w:rPr>
                <w:rFonts w:ascii="Arial" w:hAnsi="Arial" w:cs="Arial"/>
                <w:b/>
                <w:color w:val="385623" w:themeColor="accent6" w:themeShade="80"/>
                <w:sz w:val="24"/>
                <w:szCs w:val="24"/>
              </w:rPr>
              <w:t xml:space="preserve"> </w:t>
            </w:r>
          </w:p>
        </w:tc>
      </w:tr>
    </w:tbl>
    <w:p w14:paraId="736C2AA4" w14:textId="77777777" w:rsidR="00514A40" w:rsidRDefault="00514A40" w:rsidP="00031C67">
      <w:pPr>
        <w:pStyle w:val="Lijstalinea"/>
        <w:ind w:left="786"/>
      </w:pPr>
    </w:p>
    <w:p w14:paraId="17A763B1" w14:textId="6CB98B16" w:rsidR="00514A40" w:rsidRDefault="00514A40" w:rsidP="00514A40">
      <w:pPr>
        <w:pStyle w:val="Standard"/>
        <w:spacing w:before="240" w:after="240" w:line="240" w:lineRule="auto"/>
      </w:pPr>
      <w:r>
        <w:t xml:space="preserve">    </w:t>
      </w:r>
      <w:r>
        <w:tab/>
        <w:t xml:space="preserve">           </w:t>
      </w:r>
      <w:r>
        <w:tab/>
        <w:t xml:space="preserve">               </w:t>
      </w:r>
      <w:r>
        <w:tab/>
      </w:r>
      <w:r>
        <w:rPr>
          <w:noProof/>
          <w:lang w:eastAsia="nl-NL" w:bidi="ar-SA"/>
        </w:rPr>
        <w:drawing>
          <wp:anchor distT="0" distB="0" distL="114300" distR="114300" simplePos="0" relativeHeight="251687939" behindDoc="0" locked="0" layoutInCell="1" allowOverlap="1" wp14:anchorId="0EECAE2D" wp14:editId="28E2AC05">
            <wp:simplePos x="0" y="0"/>
            <wp:positionH relativeFrom="column">
              <wp:posOffset>-47548</wp:posOffset>
            </wp:positionH>
            <wp:positionV relativeFrom="paragraph">
              <wp:posOffset>118049</wp:posOffset>
            </wp:positionV>
            <wp:extent cx="1571762" cy="1380926"/>
            <wp:effectExtent l="0" t="0" r="9388" b="0"/>
            <wp:wrapSquare wrapText="bothSides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62" cy="1380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86915" behindDoc="0" locked="0" layoutInCell="1" allowOverlap="1" wp14:anchorId="1AEE1416" wp14:editId="3A85426B">
            <wp:simplePos x="0" y="0"/>
            <wp:positionH relativeFrom="column">
              <wp:posOffset>3971879</wp:posOffset>
            </wp:positionH>
            <wp:positionV relativeFrom="paragraph">
              <wp:posOffset>205191</wp:posOffset>
            </wp:positionV>
            <wp:extent cx="1676552" cy="1200241"/>
            <wp:effectExtent l="0" t="0" r="0" b="0"/>
            <wp:wrapSquare wrapText="bothSides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552" cy="1200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85891" behindDoc="0" locked="0" layoutInCell="1" allowOverlap="1" wp14:anchorId="2551E614" wp14:editId="51F4539F">
            <wp:simplePos x="0" y="0"/>
            <wp:positionH relativeFrom="column">
              <wp:posOffset>1704990</wp:posOffset>
            </wp:positionH>
            <wp:positionV relativeFrom="paragraph">
              <wp:posOffset>114482</wp:posOffset>
            </wp:positionV>
            <wp:extent cx="1905152" cy="1523847"/>
            <wp:effectExtent l="0" t="0" r="0" b="153"/>
            <wp:wrapSquare wrapText="bothSides"/>
            <wp:docPr id="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152" cy="1523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BA84DDA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  </w:t>
      </w:r>
      <w:r>
        <w:tab/>
      </w:r>
      <w:r>
        <w:tab/>
      </w:r>
    </w:p>
    <w:p w14:paraId="52BF61C9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82819" behindDoc="0" locked="0" layoutInCell="1" allowOverlap="1" wp14:anchorId="2538EA1B" wp14:editId="1379E481">
            <wp:simplePos x="0" y="0"/>
            <wp:positionH relativeFrom="column">
              <wp:posOffset>1539236</wp:posOffset>
            </wp:positionH>
            <wp:positionV relativeFrom="paragraph">
              <wp:posOffset>345442</wp:posOffset>
            </wp:positionV>
            <wp:extent cx="2114641" cy="1409730"/>
            <wp:effectExtent l="0" t="0" r="0" b="0"/>
            <wp:wrapSquare wrapText="bothSides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41" cy="14097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84867" behindDoc="0" locked="0" layoutInCell="1" allowOverlap="1" wp14:anchorId="463FE268" wp14:editId="1BDD9CCE">
            <wp:simplePos x="0" y="0"/>
            <wp:positionH relativeFrom="column">
              <wp:posOffset>3944621</wp:posOffset>
            </wp:positionH>
            <wp:positionV relativeFrom="paragraph">
              <wp:posOffset>306708</wp:posOffset>
            </wp:positionV>
            <wp:extent cx="1628637" cy="1219352"/>
            <wp:effectExtent l="0" t="0" r="0" b="0"/>
            <wp:wrapSquare wrapText="bothSides"/>
            <wp:docPr id="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637" cy="1219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131741B3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83843" behindDoc="0" locked="0" layoutInCell="1" allowOverlap="1" wp14:anchorId="1FD54954" wp14:editId="546AE1B9">
            <wp:simplePos x="0" y="0"/>
            <wp:positionH relativeFrom="margin">
              <wp:align>left</wp:align>
            </wp:positionH>
            <wp:positionV relativeFrom="paragraph">
              <wp:posOffset>33659</wp:posOffset>
            </wp:positionV>
            <wp:extent cx="1362273" cy="1819473"/>
            <wp:effectExtent l="0" t="0" r="9327" b="9327"/>
            <wp:wrapSquare wrapText="bothSides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273" cy="18194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tab/>
      </w:r>
    </w:p>
    <w:p w14:paraId="7E403628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</w:t>
      </w:r>
      <w:r>
        <w:tab/>
      </w:r>
    </w:p>
    <w:p w14:paraId="006A9D56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81795" behindDoc="0" locked="0" layoutInCell="1" allowOverlap="1" wp14:anchorId="2362579E" wp14:editId="0EC800F9">
            <wp:simplePos x="0" y="0"/>
            <wp:positionH relativeFrom="column">
              <wp:posOffset>2904491</wp:posOffset>
            </wp:positionH>
            <wp:positionV relativeFrom="paragraph">
              <wp:posOffset>215268</wp:posOffset>
            </wp:positionV>
            <wp:extent cx="2228758" cy="2028962"/>
            <wp:effectExtent l="0" t="0" r="92" b="9388"/>
            <wp:wrapSquare wrapText="bothSides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58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522A903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80771" behindDoc="0" locked="0" layoutInCell="1" allowOverlap="1" wp14:anchorId="29DA0941" wp14:editId="2CA1D051">
            <wp:simplePos x="0" y="0"/>
            <wp:positionH relativeFrom="margin">
              <wp:posOffset>-144776</wp:posOffset>
            </wp:positionH>
            <wp:positionV relativeFrom="paragraph">
              <wp:posOffset>335913</wp:posOffset>
            </wp:positionV>
            <wp:extent cx="2457358" cy="1638330"/>
            <wp:effectExtent l="0" t="0" r="92" b="0"/>
            <wp:wrapSquare wrapText="bothSides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358" cy="1638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tab/>
        <w:t xml:space="preserve">           </w:t>
      </w:r>
      <w:r>
        <w:tab/>
        <w:t xml:space="preserve">               </w:t>
      </w:r>
      <w:r>
        <w:tab/>
      </w:r>
    </w:p>
    <w:p w14:paraId="6DBA977A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  </w:t>
      </w:r>
      <w:r>
        <w:tab/>
      </w:r>
      <w:r>
        <w:tab/>
      </w:r>
    </w:p>
    <w:p w14:paraId="2A52224A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</w:t>
      </w:r>
    </w:p>
    <w:p w14:paraId="2BFA2F99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</w:t>
      </w:r>
      <w:r>
        <w:tab/>
      </w:r>
    </w:p>
    <w:p w14:paraId="3800DBB2" w14:textId="77777777" w:rsidR="00514A40" w:rsidRDefault="00514A40" w:rsidP="00514A40">
      <w:pPr>
        <w:pStyle w:val="Standard"/>
        <w:spacing w:before="240" w:after="240" w:line="240" w:lineRule="auto"/>
      </w:pPr>
    </w:p>
    <w:p w14:paraId="13F910B6" w14:textId="77777777" w:rsidR="00514A40" w:rsidRDefault="00514A40" w:rsidP="00514A40">
      <w:pPr>
        <w:pStyle w:val="Standard"/>
        <w:spacing w:before="240" w:after="240" w:line="240" w:lineRule="auto"/>
      </w:pPr>
    </w:p>
    <w:p w14:paraId="5502CFD0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8723" behindDoc="0" locked="0" layoutInCell="1" allowOverlap="1" wp14:anchorId="56C174C3" wp14:editId="56A945AA">
            <wp:simplePos x="0" y="0"/>
            <wp:positionH relativeFrom="column">
              <wp:posOffset>-219712</wp:posOffset>
            </wp:positionH>
            <wp:positionV relativeFrom="paragraph">
              <wp:posOffset>492761</wp:posOffset>
            </wp:positionV>
            <wp:extent cx="2476469" cy="1066647"/>
            <wp:effectExtent l="0" t="0" r="31" b="153"/>
            <wp:wrapSquare wrapText="bothSides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469" cy="10666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</w:p>
    <w:p w14:paraId="67EB3328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9747" behindDoc="0" locked="0" layoutInCell="1" allowOverlap="1" wp14:anchorId="36E26905" wp14:editId="26E3ABA0">
            <wp:simplePos x="0" y="0"/>
            <wp:positionH relativeFrom="column">
              <wp:posOffset>2934967</wp:posOffset>
            </wp:positionH>
            <wp:positionV relativeFrom="paragraph">
              <wp:posOffset>-315596</wp:posOffset>
            </wp:positionV>
            <wp:extent cx="2076510" cy="1552651"/>
            <wp:effectExtent l="0" t="0" r="0" b="9449"/>
            <wp:wrapSquare wrapText="bothSides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510" cy="1552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166225" w14:textId="77777777" w:rsidR="00514A40" w:rsidRDefault="00514A40" w:rsidP="00514A40">
      <w:pPr>
        <w:pStyle w:val="Standard"/>
        <w:spacing w:before="240" w:after="240" w:line="240" w:lineRule="auto"/>
      </w:pPr>
    </w:p>
    <w:p w14:paraId="06BFEC67" w14:textId="77777777" w:rsidR="00514A40" w:rsidRDefault="00514A40" w:rsidP="00514A40">
      <w:pPr>
        <w:pStyle w:val="Standard"/>
        <w:spacing w:before="240" w:after="240" w:line="240" w:lineRule="auto"/>
      </w:pPr>
    </w:p>
    <w:p w14:paraId="0BDCDF6C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02A4F521" w14:textId="77777777" w:rsidR="00431523" w:rsidRDefault="00431523" w:rsidP="00514A40">
      <w:pPr>
        <w:pStyle w:val="Standard"/>
        <w:spacing w:before="240" w:after="240" w:line="240" w:lineRule="auto"/>
      </w:pPr>
    </w:p>
    <w:p w14:paraId="224BB86B" w14:textId="77777777" w:rsidR="00431523" w:rsidRDefault="00431523" w:rsidP="00514A40">
      <w:pPr>
        <w:pStyle w:val="Standard"/>
        <w:spacing w:before="240" w:after="240" w:line="240" w:lineRule="auto"/>
      </w:pPr>
    </w:p>
    <w:p w14:paraId="724B4CC0" w14:textId="77777777" w:rsidR="00431523" w:rsidRDefault="00431523" w:rsidP="00514A40">
      <w:pPr>
        <w:pStyle w:val="Standard"/>
        <w:spacing w:before="240" w:after="240" w:line="240" w:lineRule="auto"/>
      </w:pPr>
    </w:p>
    <w:p w14:paraId="3373E7F6" w14:textId="107BA3E5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77699" behindDoc="0" locked="0" layoutInCell="1" allowOverlap="1" wp14:anchorId="073BE58E" wp14:editId="1FE2368E">
            <wp:simplePos x="0" y="0"/>
            <wp:positionH relativeFrom="column">
              <wp:posOffset>3691889</wp:posOffset>
            </wp:positionH>
            <wp:positionV relativeFrom="paragraph">
              <wp:posOffset>496574</wp:posOffset>
            </wp:positionV>
            <wp:extent cx="1857237" cy="1752447"/>
            <wp:effectExtent l="0" t="0" r="0" b="153"/>
            <wp:wrapSquare wrapText="bothSides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237" cy="1752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9684EA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76675" behindDoc="0" locked="0" layoutInCell="1" allowOverlap="1" wp14:anchorId="4453A161" wp14:editId="5762DE21">
            <wp:simplePos x="0" y="0"/>
            <wp:positionH relativeFrom="column">
              <wp:posOffset>1781178</wp:posOffset>
            </wp:positionH>
            <wp:positionV relativeFrom="paragraph">
              <wp:posOffset>8887</wp:posOffset>
            </wp:positionV>
            <wp:extent cx="1590873" cy="1276228"/>
            <wp:effectExtent l="0" t="0" r="9327" b="122"/>
            <wp:wrapSquare wrapText="bothSides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873" cy="1276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75651" behindDoc="0" locked="0" layoutInCell="1" allowOverlap="1" wp14:anchorId="06F0744E" wp14:editId="51AA7F6B">
            <wp:simplePos x="0" y="0"/>
            <wp:positionH relativeFrom="margin">
              <wp:align>left</wp:align>
            </wp:positionH>
            <wp:positionV relativeFrom="paragraph">
              <wp:posOffset>6345</wp:posOffset>
            </wp:positionV>
            <wp:extent cx="1428841" cy="1428841"/>
            <wp:effectExtent l="0" t="0" r="0" b="0"/>
            <wp:wrapSquare wrapText="bothSides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841" cy="1428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>
        <w:tab/>
        <w:t xml:space="preserve">           </w:t>
      </w:r>
      <w:r>
        <w:tab/>
      </w:r>
    </w:p>
    <w:p w14:paraId="2975AF7E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   </w:t>
      </w:r>
      <w:r>
        <w:tab/>
      </w:r>
    </w:p>
    <w:p w14:paraId="22DA4E3E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</w:t>
      </w:r>
      <w:r>
        <w:tab/>
      </w:r>
    </w:p>
    <w:p w14:paraId="2BF85ADB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74627" behindDoc="0" locked="0" layoutInCell="1" allowOverlap="1" wp14:anchorId="14E716B9" wp14:editId="005F6B70">
            <wp:simplePos x="0" y="0"/>
            <wp:positionH relativeFrom="column">
              <wp:posOffset>54607</wp:posOffset>
            </wp:positionH>
            <wp:positionV relativeFrom="paragraph">
              <wp:posOffset>8887</wp:posOffset>
            </wp:positionV>
            <wp:extent cx="4562673" cy="1733428"/>
            <wp:effectExtent l="0" t="0" r="9327" b="122"/>
            <wp:wrapSquare wrapText="bothSides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673" cy="1733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>
        <w:tab/>
      </w:r>
    </w:p>
    <w:p w14:paraId="71C259D6" w14:textId="77777777" w:rsidR="00514A40" w:rsidRDefault="00514A40" w:rsidP="00514A40">
      <w:pPr>
        <w:pStyle w:val="Standard"/>
        <w:spacing w:before="240" w:after="240" w:line="240" w:lineRule="auto"/>
      </w:pPr>
    </w:p>
    <w:p w14:paraId="47FD59DF" w14:textId="77777777" w:rsidR="00514A40" w:rsidRDefault="00514A40" w:rsidP="00514A40">
      <w:pPr>
        <w:pStyle w:val="Standard"/>
        <w:spacing w:before="240" w:after="240" w:line="240" w:lineRule="auto"/>
      </w:pPr>
    </w:p>
    <w:p w14:paraId="5D6D8A44" w14:textId="77777777" w:rsidR="00514A40" w:rsidRDefault="00514A40" w:rsidP="00514A40">
      <w:pPr>
        <w:pStyle w:val="Standard"/>
        <w:spacing w:before="240" w:after="240" w:line="240" w:lineRule="auto"/>
      </w:pPr>
    </w:p>
    <w:p w14:paraId="4E5E2CC4" w14:textId="77777777" w:rsidR="00514A40" w:rsidRDefault="00514A40" w:rsidP="00514A40">
      <w:pPr>
        <w:pStyle w:val="Standard"/>
        <w:spacing w:before="240" w:after="240" w:line="240" w:lineRule="auto"/>
      </w:pPr>
    </w:p>
    <w:p w14:paraId="0DE841C9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1555" behindDoc="0" locked="0" layoutInCell="1" allowOverlap="1" wp14:anchorId="67A94BF3" wp14:editId="64D3A62F">
            <wp:simplePos x="0" y="0"/>
            <wp:positionH relativeFrom="column">
              <wp:posOffset>4198623</wp:posOffset>
            </wp:positionH>
            <wp:positionV relativeFrom="paragraph">
              <wp:posOffset>523878</wp:posOffset>
            </wp:positionV>
            <wp:extent cx="2000158" cy="1504828"/>
            <wp:effectExtent l="0" t="0" r="92" b="122"/>
            <wp:wrapSquare wrapText="bothSides"/>
            <wp:docPr id="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158" cy="1504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3603" behindDoc="0" locked="0" layoutInCell="1" allowOverlap="1" wp14:anchorId="269B396F" wp14:editId="2BF7216E">
            <wp:simplePos x="0" y="0"/>
            <wp:positionH relativeFrom="column">
              <wp:posOffset>2195940</wp:posOffset>
            </wp:positionH>
            <wp:positionV relativeFrom="paragraph">
              <wp:posOffset>575313</wp:posOffset>
            </wp:positionV>
            <wp:extent cx="1876348" cy="1400037"/>
            <wp:effectExtent l="0" t="0" r="0" b="0"/>
            <wp:wrapSquare wrapText="bothSides"/>
            <wp:docPr id="1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348" cy="1400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2579" behindDoc="0" locked="0" layoutInCell="1" allowOverlap="1" wp14:anchorId="42CA4517" wp14:editId="64C94BCF">
            <wp:simplePos x="0" y="0"/>
            <wp:positionH relativeFrom="margin">
              <wp:align>left</wp:align>
            </wp:positionH>
            <wp:positionV relativeFrom="paragraph">
              <wp:posOffset>603888</wp:posOffset>
            </wp:positionV>
            <wp:extent cx="2028825" cy="1523362"/>
            <wp:effectExtent l="0" t="0" r="9525" b="638"/>
            <wp:wrapSquare wrapText="bothSides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3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223062AF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3546A2ED" w14:textId="1A4D75FF" w:rsidR="00431523" w:rsidRDefault="00514A40" w:rsidP="00514A40">
      <w:pPr>
        <w:pStyle w:val="Standard"/>
        <w:spacing w:before="240" w:after="240" w:line="240" w:lineRule="auto"/>
      </w:pP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70531" behindDoc="0" locked="0" layoutInCell="1" allowOverlap="1" wp14:anchorId="196E36D8" wp14:editId="343AAC80">
            <wp:simplePos x="0" y="0"/>
            <wp:positionH relativeFrom="column">
              <wp:posOffset>-26673</wp:posOffset>
            </wp:positionH>
            <wp:positionV relativeFrom="paragraph">
              <wp:posOffset>422910</wp:posOffset>
            </wp:positionV>
            <wp:extent cx="3219510" cy="1152326"/>
            <wp:effectExtent l="0" t="0" r="0" b="0"/>
            <wp:wrapSquare wrapText="bothSides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510" cy="1152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nl-NL" w:bidi="ar-SA"/>
        </w:rPr>
        <w:drawing>
          <wp:anchor distT="0" distB="0" distL="114300" distR="114300" simplePos="0" relativeHeight="251669507" behindDoc="0" locked="0" layoutInCell="1" allowOverlap="1" wp14:anchorId="49F86E89" wp14:editId="5AB554E9">
            <wp:simplePos x="0" y="0"/>
            <wp:positionH relativeFrom="column">
              <wp:posOffset>3463290</wp:posOffset>
            </wp:positionH>
            <wp:positionV relativeFrom="paragraph">
              <wp:posOffset>481331</wp:posOffset>
            </wp:positionV>
            <wp:extent cx="2448031" cy="971641"/>
            <wp:effectExtent l="0" t="0" r="9419" b="0"/>
            <wp:wrapSquare wrapText="bothSides"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31" cy="971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165DC7F" w14:textId="77777777" w:rsidR="00431523" w:rsidRPr="00431523" w:rsidRDefault="00431523" w:rsidP="00431523">
      <w:pPr>
        <w:rPr>
          <w:lang w:eastAsia="zh-CN" w:bidi="hi-IN"/>
        </w:rPr>
      </w:pPr>
    </w:p>
    <w:p w14:paraId="3FF1F43F" w14:textId="77777777" w:rsidR="00431523" w:rsidRPr="00431523" w:rsidRDefault="00431523" w:rsidP="00431523">
      <w:pPr>
        <w:rPr>
          <w:lang w:eastAsia="zh-CN" w:bidi="hi-IN"/>
        </w:rPr>
      </w:pPr>
    </w:p>
    <w:p w14:paraId="71E51F48" w14:textId="48370B91" w:rsidR="00514A40" w:rsidRDefault="00514A40" w:rsidP="00514A40">
      <w:pPr>
        <w:pStyle w:val="Standard"/>
        <w:spacing w:before="6974" w:after="240" w:line="240" w:lineRule="auto"/>
      </w:pPr>
      <w:r>
        <w:rPr>
          <w:noProof/>
          <w:lang w:eastAsia="nl-NL" w:bidi="ar-SA"/>
        </w:rPr>
        <w:lastRenderedPageBreak/>
        <w:drawing>
          <wp:anchor distT="0" distB="0" distL="114300" distR="114300" simplePos="0" relativeHeight="251668483" behindDoc="0" locked="0" layoutInCell="1" allowOverlap="1" wp14:anchorId="798751FF" wp14:editId="57619E4B">
            <wp:simplePos x="0" y="0"/>
            <wp:positionH relativeFrom="column">
              <wp:posOffset>2696849</wp:posOffset>
            </wp:positionH>
            <wp:positionV relativeFrom="paragraph">
              <wp:posOffset>13972</wp:posOffset>
            </wp:positionV>
            <wp:extent cx="2000158" cy="1695571"/>
            <wp:effectExtent l="0" t="0" r="92" b="0"/>
            <wp:wrapSquare wrapText="bothSides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158" cy="1695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67459" behindDoc="0" locked="0" layoutInCell="1" allowOverlap="1" wp14:anchorId="57028A6C" wp14:editId="17852FA6">
            <wp:simplePos x="0" y="0"/>
            <wp:positionH relativeFrom="column">
              <wp:posOffset>129543</wp:posOffset>
            </wp:positionH>
            <wp:positionV relativeFrom="paragraph">
              <wp:posOffset>10799</wp:posOffset>
            </wp:positionV>
            <wp:extent cx="2295326" cy="1724009"/>
            <wp:effectExtent l="0" t="0" r="0" b="0"/>
            <wp:wrapSquare wrapText="bothSides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326" cy="17240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DEE0E67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30AB925C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411AA086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358D0AFF" w14:textId="77777777" w:rsidR="00514A40" w:rsidRDefault="00514A40" w:rsidP="00514A40">
      <w:pPr>
        <w:pStyle w:val="Standard"/>
        <w:spacing w:before="240" w:after="240" w:line="240" w:lineRule="auto"/>
      </w:pPr>
    </w:p>
    <w:p w14:paraId="7EEBBC10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65411" behindDoc="0" locked="0" layoutInCell="1" allowOverlap="1" wp14:anchorId="6B81A1AF" wp14:editId="6724A11F">
            <wp:simplePos x="0" y="0"/>
            <wp:positionH relativeFrom="column">
              <wp:posOffset>3314069</wp:posOffset>
            </wp:positionH>
            <wp:positionV relativeFrom="paragraph">
              <wp:posOffset>28995</wp:posOffset>
            </wp:positionV>
            <wp:extent cx="1542958" cy="1714682"/>
            <wp:effectExtent l="0" t="0" r="92" b="0"/>
            <wp:wrapSquare wrapText="bothSides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958" cy="1714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66435" behindDoc="0" locked="0" layoutInCell="1" allowOverlap="1" wp14:anchorId="0346077E" wp14:editId="309A2F76">
            <wp:simplePos x="0" y="0"/>
            <wp:positionH relativeFrom="column">
              <wp:posOffset>163833</wp:posOffset>
            </wp:positionH>
            <wp:positionV relativeFrom="paragraph">
              <wp:posOffset>4443</wp:posOffset>
            </wp:positionV>
            <wp:extent cx="2638409" cy="1733428"/>
            <wp:effectExtent l="0" t="0" r="0" b="122"/>
            <wp:wrapSquare wrapText="bothSides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09" cy="1733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49AB371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2DE2B2D2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6CF2E1AD" w14:textId="77777777" w:rsidR="00514A40" w:rsidRDefault="00514A40" w:rsidP="00514A40">
      <w:pPr>
        <w:pStyle w:val="Standard"/>
        <w:spacing w:before="240" w:after="240" w:line="240" w:lineRule="auto"/>
        <w:rPr>
          <w:sz w:val="40"/>
          <w:szCs w:val="40"/>
        </w:rPr>
      </w:pPr>
    </w:p>
    <w:p w14:paraId="3CC89D50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 </w:t>
      </w:r>
      <w:r>
        <w:tab/>
      </w:r>
    </w:p>
    <w:p w14:paraId="7747DC74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   </w:t>
      </w:r>
      <w:r>
        <w:tab/>
      </w:r>
    </w:p>
    <w:p w14:paraId="1AE1388B" w14:textId="77777777" w:rsidR="00514A40" w:rsidRDefault="00514A40" w:rsidP="00514A40">
      <w:pPr>
        <w:pStyle w:val="Standard"/>
        <w:spacing w:before="240" w:after="240" w:line="240" w:lineRule="auto"/>
      </w:pPr>
      <w:r>
        <w:rPr>
          <w:noProof/>
          <w:lang w:eastAsia="nl-NL" w:bidi="ar-SA"/>
        </w:rPr>
        <w:drawing>
          <wp:anchor distT="0" distB="0" distL="114300" distR="114300" simplePos="0" relativeHeight="251688963" behindDoc="0" locked="0" layoutInCell="1" allowOverlap="1" wp14:anchorId="261B8EAC" wp14:editId="0A3D2DEF">
            <wp:simplePos x="0" y="0"/>
            <wp:positionH relativeFrom="column">
              <wp:posOffset>2632072</wp:posOffset>
            </wp:positionH>
            <wp:positionV relativeFrom="paragraph">
              <wp:posOffset>12060</wp:posOffset>
            </wp:positionV>
            <wp:extent cx="2247869" cy="1390710"/>
            <wp:effectExtent l="0" t="0" r="31" b="0"/>
            <wp:wrapSquare wrapText="bothSides"/>
            <wp:docPr id="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869" cy="1390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 w:bidi="ar-SA"/>
        </w:rPr>
        <w:drawing>
          <wp:anchor distT="0" distB="0" distL="114300" distR="114300" simplePos="0" relativeHeight="251663363" behindDoc="0" locked="0" layoutInCell="1" allowOverlap="1" wp14:anchorId="6817EE4E" wp14:editId="791E2749">
            <wp:simplePos x="0" y="0"/>
            <wp:positionH relativeFrom="column">
              <wp:posOffset>198123</wp:posOffset>
            </wp:positionH>
            <wp:positionV relativeFrom="paragraph">
              <wp:posOffset>13331</wp:posOffset>
            </wp:positionV>
            <wp:extent cx="1990831" cy="1314358"/>
            <wp:effectExtent l="0" t="0" r="9419" b="92"/>
            <wp:wrapSquare wrapText="bothSides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831" cy="1314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>
        <w:tab/>
      </w:r>
    </w:p>
    <w:p w14:paraId="4D42DD46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</w:t>
      </w:r>
    </w:p>
    <w:p w14:paraId="192FA9CA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</w:t>
      </w:r>
      <w:r>
        <w:tab/>
      </w:r>
    </w:p>
    <w:p w14:paraId="54915850" w14:textId="77777777" w:rsidR="00514A40" w:rsidRDefault="00514A40" w:rsidP="00514A40">
      <w:pPr>
        <w:pStyle w:val="Standard"/>
        <w:spacing w:before="240" w:after="240" w:line="240" w:lineRule="auto"/>
      </w:pPr>
      <w:r>
        <w:t xml:space="preserve">        </w:t>
      </w:r>
      <w:r>
        <w:tab/>
        <w:t xml:space="preserve">    </w:t>
      </w:r>
    </w:p>
    <w:p w14:paraId="66F5DC29" w14:textId="77777777" w:rsidR="00514A40" w:rsidRDefault="00514A40" w:rsidP="00514A40">
      <w:pPr>
        <w:pStyle w:val="Standard"/>
      </w:pPr>
    </w:p>
    <w:p w14:paraId="010C0EB4" w14:textId="77777777" w:rsidR="00514A40" w:rsidRDefault="00514A40" w:rsidP="00514A40">
      <w:pPr>
        <w:pStyle w:val="Standard"/>
      </w:pPr>
    </w:p>
    <w:p w14:paraId="469CC1E4" w14:textId="77777777" w:rsidR="00514A40" w:rsidRDefault="00514A40" w:rsidP="00514A40">
      <w:pPr>
        <w:pStyle w:val="Standard"/>
      </w:pPr>
    </w:p>
    <w:p w14:paraId="06C73202" w14:textId="77777777" w:rsidR="00514A40" w:rsidRDefault="00514A40" w:rsidP="00514A40">
      <w:pPr>
        <w:pStyle w:val="Standard"/>
      </w:pPr>
      <w:r>
        <w:rPr>
          <w:noProof/>
          <w:lang w:eastAsia="nl-NL" w:bidi="ar-SA"/>
        </w:rPr>
        <w:drawing>
          <wp:anchor distT="0" distB="0" distL="114300" distR="114300" simplePos="0" relativeHeight="251689987" behindDoc="0" locked="0" layoutInCell="1" allowOverlap="1" wp14:anchorId="14D60C84" wp14:editId="72AAD421">
            <wp:simplePos x="0" y="0"/>
            <wp:positionH relativeFrom="column">
              <wp:posOffset>2599694</wp:posOffset>
            </wp:positionH>
            <wp:positionV relativeFrom="paragraph">
              <wp:posOffset>141603</wp:posOffset>
            </wp:positionV>
            <wp:extent cx="2647316" cy="1961516"/>
            <wp:effectExtent l="0" t="0" r="634" b="634"/>
            <wp:wrapSquare wrapText="bothSides"/>
            <wp:docPr id="3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6" cy="1961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2D61E11" w14:textId="77777777" w:rsidR="00514A40" w:rsidRDefault="00514A40" w:rsidP="00514A40">
      <w:pPr>
        <w:pStyle w:val="Standard"/>
      </w:pPr>
    </w:p>
    <w:p w14:paraId="0B4C3384" w14:textId="77777777" w:rsidR="00514A40" w:rsidRDefault="00514A40" w:rsidP="00514A40">
      <w:pPr>
        <w:pStyle w:val="Standard"/>
      </w:pPr>
    </w:p>
    <w:p w14:paraId="0561116B" w14:textId="77777777" w:rsidR="00514A40" w:rsidRDefault="00514A40" w:rsidP="00514A40">
      <w:pPr>
        <w:pStyle w:val="Standard"/>
      </w:pPr>
    </w:p>
    <w:p w14:paraId="77E5EDC4" w14:textId="77777777" w:rsidR="00514A40" w:rsidRDefault="00514A40" w:rsidP="00514A40">
      <w:pPr>
        <w:pStyle w:val="Standard"/>
      </w:pPr>
    </w:p>
    <w:p w14:paraId="4ADF6560" w14:textId="77777777" w:rsidR="00514A40" w:rsidRDefault="00514A40" w:rsidP="00514A40">
      <w:pPr>
        <w:pStyle w:val="Standard"/>
      </w:pPr>
      <w:r>
        <w:rPr>
          <w:noProof/>
          <w:lang w:eastAsia="nl-NL" w:bidi="ar-SA"/>
        </w:rPr>
        <w:drawing>
          <wp:anchor distT="0" distB="0" distL="114300" distR="114300" simplePos="0" relativeHeight="251664387" behindDoc="0" locked="0" layoutInCell="1" allowOverlap="1" wp14:anchorId="1E98EE53" wp14:editId="6BFBB533">
            <wp:simplePos x="0" y="0"/>
            <wp:positionH relativeFrom="column">
              <wp:posOffset>548640</wp:posOffset>
            </wp:positionH>
            <wp:positionV relativeFrom="paragraph">
              <wp:posOffset>4443</wp:posOffset>
            </wp:positionV>
            <wp:extent cx="1428841" cy="1152326"/>
            <wp:effectExtent l="0" t="0" r="0" b="0"/>
            <wp:wrapSquare wrapText="bothSides"/>
            <wp:docPr id="3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841" cy="1152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740E060" w14:textId="77777777" w:rsidR="00514A40" w:rsidRDefault="00514A40" w:rsidP="00514A40">
      <w:pPr>
        <w:pStyle w:val="Standard"/>
      </w:pPr>
    </w:p>
    <w:p w14:paraId="5EB36EE4" w14:textId="43912E0B" w:rsidR="00E87EFD" w:rsidRDefault="00E87EFD" w:rsidP="00031C67">
      <w:pPr>
        <w:pStyle w:val="Lijstalinea"/>
        <w:ind w:left="786"/>
      </w:pPr>
      <w:r w:rsidRPr="001916F2">
        <w:br/>
      </w:r>
      <w:r w:rsidRPr="001916F2">
        <w:br/>
      </w:r>
    </w:p>
    <w:p w14:paraId="299CE11C" w14:textId="65410B32" w:rsidR="004274BA" w:rsidRPr="007A56C5" w:rsidRDefault="004274BA" w:rsidP="00E87EFD">
      <w:pPr>
        <w:pStyle w:val="Lijstalinea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color w:val="000000" w:themeColor="text1"/>
          <w:sz w:val="24"/>
          <w:szCs w:val="24"/>
        </w:rPr>
      </w:pPr>
    </w:p>
    <w:p w14:paraId="65E2B6DA" w14:textId="7E7B26AA" w:rsidR="001C21AC" w:rsidRDefault="001C21AC" w:rsidP="00113D0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5874975" w14:textId="77777777" w:rsidR="007A56C5" w:rsidRDefault="007A56C5" w:rsidP="00113D03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7A56C5" w:rsidSect="00513B8D">
      <w:headerReference w:type="default" r:id="rId47"/>
      <w:footerReference w:type="default" r:id="rId48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AB987" w14:textId="77777777" w:rsidR="00B00C4B" w:rsidRDefault="00B00C4B" w:rsidP="0036770B">
      <w:pPr>
        <w:spacing w:after="0" w:line="240" w:lineRule="auto"/>
      </w:pPr>
      <w:r>
        <w:separator/>
      </w:r>
    </w:p>
  </w:endnote>
  <w:endnote w:type="continuationSeparator" w:id="0">
    <w:p w14:paraId="3F1D4766" w14:textId="77777777" w:rsidR="00B00C4B" w:rsidRDefault="00B00C4B" w:rsidP="0036770B">
      <w:pPr>
        <w:spacing w:after="0" w:line="240" w:lineRule="auto"/>
      </w:pPr>
      <w:r>
        <w:continuationSeparator/>
      </w:r>
    </w:p>
  </w:endnote>
  <w:endnote w:type="continuationNotice" w:id="1">
    <w:p w14:paraId="1CE5E35E" w14:textId="77777777" w:rsidR="00D130FE" w:rsidRDefault="00D130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3D88" w14:textId="77777777" w:rsidR="00D4491C" w:rsidRDefault="00D4491C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8244" behindDoc="0" locked="0" layoutInCell="1" allowOverlap="1" wp14:anchorId="118ECC6E" wp14:editId="2E4552EE">
          <wp:simplePos x="0" y="0"/>
          <wp:positionH relativeFrom="column">
            <wp:posOffset>-396875</wp:posOffset>
          </wp:positionH>
          <wp:positionV relativeFrom="paragraph">
            <wp:posOffset>61595</wp:posOffset>
          </wp:positionV>
          <wp:extent cx="922020" cy="349885"/>
          <wp:effectExtent l="0" t="0" r="0" b="0"/>
          <wp:wrapSquare wrapText="bothSides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386339705"/>
        <w:docPartObj>
          <w:docPartGallery w:val="Page Numbers (Bottom of Page)"/>
          <w:docPartUnique/>
        </w:docPartObj>
      </w:sdtPr>
      <w:sdtEndPr/>
      <w:sdtContent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48B4C6E" wp14:editId="5EFFD4E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18" name="Rechthoek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5C32A" w14:textId="5A3984F5" w:rsidR="00D4491C" w:rsidRDefault="00D4491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E536F" w:rsidRPr="00DE536F">
                                <w:rPr>
                                  <w:noProof/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48B4C6E" id="Rechthoek 218" o:spid="_x0000_s1039" style="position:absolute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" filled="f" fillcolor="#c0504d" stroked="f" strokecolor="#5c83b4" strokeweight="2.25pt">
                  <v:textbox inset=",0,,0">
                    <w:txbxContent>
                      <w:p w14:paraId="3F95C32A" w14:textId="5A3984F5" w:rsidR="00D4491C" w:rsidRDefault="00D4491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E536F" w:rsidRPr="00DE536F">
                          <w:rPr>
                            <w:noProof/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84A94" w14:textId="77777777" w:rsidR="00B00C4B" w:rsidRDefault="00B00C4B" w:rsidP="0036770B">
      <w:pPr>
        <w:spacing w:after="0" w:line="240" w:lineRule="auto"/>
      </w:pPr>
      <w:r>
        <w:separator/>
      </w:r>
    </w:p>
  </w:footnote>
  <w:footnote w:type="continuationSeparator" w:id="0">
    <w:p w14:paraId="2D922304" w14:textId="77777777" w:rsidR="00B00C4B" w:rsidRDefault="00B00C4B" w:rsidP="0036770B">
      <w:pPr>
        <w:spacing w:after="0" w:line="240" w:lineRule="auto"/>
      </w:pPr>
      <w:r>
        <w:continuationSeparator/>
      </w:r>
    </w:p>
  </w:footnote>
  <w:footnote w:type="continuationNotice" w:id="1">
    <w:p w14:paraId="3381D667" w14:textId="77777777" w:rsidR="00D130FE" w:rsidRDefault="00D130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482A1" w14:textId="77777777" w:rsidR="001C46D2" w:rsidRDefault="00F02331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96FA82E" wp14:editId="2D7EA1AA">
              <wp:simplePos x="0" y="0"/>
              <wp:positionH relativeFrom="column">
                <wp:posOffset>2742565</wp:posOffset>
              </wp:positionH>
              <wp:positionV relativeFrom="paragraph">
                <wp:posOffset>-121920</wp:posOffset>
              </wp:positionV>
              <wp:extent cx="1196340" cy="511810"/>
              <wp:effectExtent l="0" t="0" r="22860" b="21590"/>
              <wp:wrapNone/>
              <wp:docPr id="5" name="Groe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6340" cy="511810"/>
                        <a:chOff x="0" y="0"/>
                        <a:chExt cx="1196340" cy="512064"/>
                      </a:xfrm>
                    </wpg:grpSpPr>
                    <wps:wsp>
                      <wps:cNvPr id="12" name="Rechthoek 2"/>
                      <wps:cNvSpPr/>
                      <wps:spPr>
                        <a:xfrm>
                          <a:off x="0" y="0"/>
                          <a:ext cx="835152" cy="512064"/>
                        </a:xfrm>
                        <a:prstGeom prst="rect">
                          <a:avLst/>
                        </a:prstGeom>
                        <a:solidFill>
                          <a:srgbClr val="F95A1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5C04B" w14:textId="77777777" w:rsidR="001C46D2" w:rsidRPr="0036770B" w:rsidRDefault="003440EA" w:rsidP="00C7152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Praktijk</w:t>
                            </w:r>
                            <w:r w:rsidR="001C46D2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46D2" w:rsidRPr="0036770B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opdracht</w:t>
                            </w:r>
                          </w:p>
                          <w:p w14:paraId="653EB631" w14:textId="77777777" w:rsidR="001C46D2" w:rsidRPr="0036770B" w:rsidRDefault="001C46D2" w:rsidP="0036770B">
                            <w:pPr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hthoek 4"/>
                      <wps:cNvSpPr/>
                      <wps:spPr>
                        <a:xfrm>
                          <a:off x="834968" y="0"/>
                          <a:ext cx="361372" cy="51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A6EAC" w14:textId="53A25931" w:rsidR="00F02331" w:rsidRPr="00C2058A" w:rsidRDefault="00C2058A" w:rsidP="00F02331">
                            <w:pPr>
                              <w:spacing w:after="0"/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B</w:t>
                            </w:r>
                            <w:r w:rsidRPr="00C2058A"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B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K</w:t>
                            </w:r>
                            <w:r w:rsidR="00F02331" w:rsidRPr="00C2058A"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6FA82E" id="Groep 5" o:spid="_x0000_s1034" style="position:absolute;margin-left:215.95pt;margin-top:-9.6pt;width:94.2pt;height:40.3pt;z-index:251658243;mso-width-relative:margin" coordsize="11963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">
              <v:rect id="Rechthoek 2" o:spid="_x0000_s1035" style="position:absolute;width:8351;height: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" fillcolor="#f95a1b" strokecolor="#1f4d78 [1604]" strokeweight="1pt">
                <v:textbox>
                  <w:txbxContent>
                    <w:p w14:paraId="2AD5C04B" w14:textId="77777777" w:rsidR="001C46D2" w:rsidRPr="0036770B" w:rsidRDefault="003440EA" w:rsidP="00C71521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>Praktijk</w:t>
                      </w:r>
                      <w:r w:rsidR="001C46D2"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C46D2" w:rsidRPr="0036770B"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>opdracht</w:t>
                      </w:r>
                    </w:p>
                    <w:p w14:paraId="653EB631" w14:textId="77777777" w:rsidR="001C46D2" w:rsidRPr="0036770B" w:rsidRDefault="001C46D2" w:rsidP="0036770B">
                      <w:pPr>
                        <w:rPr>
                          <w:rFonts w:ascii="Cambria" w:hAnsi="Cambria"/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</v:rect>
              <v:rect id="Rechthoek 4" o:spid="_x0000_s1036" style="position:absolute;left:8349;width:3614;height: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" fillcolor="white [3212]" strokecolor="#1f4d78 [1604]" strokeweight="1pt">
                <v:textbox>
                  <w:txbxContent>
                    <w:p w14:paraId="311A6EAC" w14:textId="53A25931" w:rsidR="00F02331" w:rsidRPr="00C2058A" w:rsidRDefault="00C2058A" w:rsidP="00F02331">
                      <w:pPr>
                        <w:spacing w:after="0"/>
                        <w:rPr>
                          <w:rFonts w:ascii="Cambria" w:hAnsi="Cambria"/>
                          <w:b/>
                          <w:color w:val="385623" w:themeColor="accent6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B</w:t>
                      </w:r>
                      <w:r w:rsidRPr="00C2058A">
                        <w:rPr>
                          <w:rFonts w:ascii="Cambria" w:hAnsi="Cambr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 xml:space="preserve">B </w:t>
                      </w:r>
                      <w:r>
                        <w:rPr>
                          <w:rFonts w:ascii="Cambria" w:hAnsi="Cambr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K</w:t>
                      </w:r>
                      <w:r w:rsidR="00F02331" w:rsidRPr="00C2058A">
                        <w:rPr>
                          <w:rFonts w:ascii="Cambria" w:hAnsi="Cambr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ect>
            </v:group>
          </w:pict>
        </mc:Fallback>
      </mc:AlternateContent>
    </w:r>
    <w:r w:rsidR="001C46D2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38434C" wp14:editId="057A83AB">
              <wp:simplePos x="0" y="0"/>
              <wp:positionH relativeFrom="column">
                <wp:posOffset>3366135</wp:posOffset>
              </wp:positionH>
              <wp:positionV relativeFrom="paragraph">
                <wp:posOffset>-9906</wp:posOffset>
              </wp:positionV>
              <wp:extent cx="2432304" cy="280035"/>
              <wp:effectExtent l="0" t="0" r="25400" b="24765"/>
              <wp:wrapNone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2304" cy="28003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06596" w14:textId="24AD6CE3" w:rsidR="001C46D2" w:rsidRPr="00CA4557" w:rsidRDefault="00B54FEC" w:rsidP="0036770B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  <w:t xml:space="preserve">     </w:t>
                          </w:r>
                          <w:r w:rsidR="00E216A1"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 w:rsidR="00496F3F"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  <w:t xml:space="preserve">           </w:t>
                          </w:r>
                          <w:r w:rsidR="00494637"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  <w:t>Groene Productie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8434C" id="Rechthoek 3" o:spid="_x0000_s1037" style="position:absolute;margin-left:265.05pt;margin-top:-.8pt;width:191.5pt;height:22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" fillcolor="#375623 [1609]" strokecolor="#375623 [1609]" strokeweight="1pt">
              <v:textbox>
                <w:txbxContent>
                  <w:p w14:paraId="53906596" w14:textId="24AD6CE3" w:rsidR="001C46D2" w:rsidRPr="00CA4557" w:rsidRDefault="00B54FEC" w:rsidP="0036770B">
                    <w:pPr>
                      <w:rPr>
                        <w:rFonts w:ascii="Cambria" w:hAnsi="Cambria"/>
                        <w:b/>
                        <w:color w:val="FFFFFF" w:themeColor="background1"/>
                      </w:rPr>
                    </w:pPr>
                    <w:r>
                      <w:rPr>
                        <w:rFonts w:ascii="Cambria" w:hAnsi="Cambria"/>
                        <w:b/>
                        <w:color w:val="FFFFFF" w:themeColor="background1"/>
                      </w:rPr>
                      <w:t xml:space="preserve">     </w:t>
                    </w:r>
                    <w:r w:rsidR="00E216A1">
                      <w:rPr>
                        <w:rFonts w:ascii="Cambria" w:hAnsi="Cambria"/>
                        <w:b/>
                        <w:color w:val="FFFFFF" w:themeColor="background1"/>
                      </w:rPr>
                      <w:t xml:space="preserve">  </w:t>
                    </w:r>
                    <w:r w:rsidR="00496F3F">
                      <w:rPr>
                        <w:rFonts w:ascii="Cambria" w:hAnsi="Cambria"/>
                        <w:b/>
                        <w:color w:val="FFFFFF" w:themeColor="background1"/>
                      </w:rPr>
                      <w:t xml:space="preserve">           </w:t>
                    </w:r>
                    <w:r w:rsidR="00494637">
                      <w:rPr>
                        <w:rFonts w:ascii="Cambria" w:hAnsi="Cambria"/>
                        <w:b/>
                        <w:color w:val="FFFFFF" w:themeColor="background1"/>
                      </w:rPr>
                      <w:t>Groene Productie</w:t>
                    </w:r>
                  </w:p>
                </w:txbxContent>
              </v:textbox>
            </v:rect>
          </w:pict>
        </mc:Fallback>
      </mc:AlternateContent>
    </w:r>
    <w:r w:rsidR="001C46D2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19EE6B" wp14:editId="25DC5AA9">
              <wp:simplePos x="0" y="0"/>
              <wp:positionH relativeFrom="column">
                <wp:posOffset>14605</wp:posOffset>
              </wp:positionH>
              <wp:positionV relativeFrom="paragraph">
                <wp:posOffset>-10668</wp:posOffset>
              </wp:positionV>
              <wp:extent cx="3450336" cy="280035"/>
              <wp:effectExtent l="0" t="0" r="17145" b="2476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50336" cy="2800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628803" w14:textId="590F11E4" w:rsidR="001C46D2" w:rsidRPr="0036770B" w:rsidRDefault="00B54FEC" w:rsidP="0036770B">
                          <w:pP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 xml:space="preserve">Vragen over </w:t>
                          </w:r>
                          <w:r w:rsidR="00C2058A"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>vermeerder</w:t>
                          </w:r>
                          <w:r w:rsidR="00496F3F"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>ingstechnieken</w:t>
                          </w:r>
                          <w: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19EE6B" id="Rechthoek 1" o:spid="_x0000_s1038" style="position:absolute;margin-left:1.15pt;margin-top:-.85pt;width:271.7pt;height:22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" fillcolor="white [3212]" strokecolor="#375623 [1609]" strokeweight="1pt">
              <v:textbox>
                <w:txbxContent>
                  <w:p w14:paraId="49628803" w14:textId="590F11E4" w:rsidR="001C46D2" w:rsidRPr="0036770B" w:rsidRDefault="00B54FEC" w:rsidP="0036770B">
                    <w:pPr>
                      <w:rPr>
                        <w:rFonts w:ascii="Cambria" w:hAnsi="Cambria"/>
                        <w:b/>
                        <w:color w:val="385623" w:themeColor="accent6" w:themeShade="80"/>
                      </w:rPr>
                    </w:pPr>
                    <w:r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 xml:space="preserve">Vragen over </w:t>
                    </w:r>
                    <w:r w:rsidR="00C2058A"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>vermeerder</w:t>
                    </w:r>
                    <w:r w:rsidR="00496F3F"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>ingstechnieken</w:t>
                    </w:r>
                    <w:r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2B6"/>
    <w:multiLevelType w:val="hybridMultilevel"/>
    <w:tmpl w:val="DB6082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3C4"/>
    <w:multiLevelType w:val="multilevel"/>
    <w:tmpl w:val="F828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F1479C"/>
    <w:multiLevelType w:val="hybridMultilevel"/>
    <w:tmpl w:val="C6FE7A50"/>
    <w:lvl w:ilvl="0" w:tplc="0413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5A24A0D"/>
    <w:multiLevelType w:val="hybridMultilevel"/>
    <w:tmpl w:val="4BA6936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57E3C"/>
    <w:multiLevelType w:val="hybridMultilevel"/>
    <w:tmpl w:val="55588B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67770"/>
    <w:multiLevelType w:val="hybridMultilevel"/>
    <w:tmpl w:val="CD82B2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575F9"/>
    <w:multiLevelType w:val="hybridMultilevel"/>
    <w:tmpl w:val="3A22814C"/>
    <w:lvl w:ilvl="0" w:tplc="B93489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D2F59"/>
    <w:multiLevelType w:val="hybridMultilevel"/>
    <w:tmpl w:val="4B56826E"/>
    <w:lvl w:ilvl="0" w:tplc="53B6C73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D7C6738"/>
    <w:multiLevelType w:val="hybridMultilevel"/>
    <w:tmpl w:val="224034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47057"/>
    <w:multiLevelType w:val="multilevel"/>
    <w:tmpl w:val="FE2ED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F4004A5"/>
    <w:multiLevelType w:val="hybridMultilevel"/>
    <w:tmpl w:val="A99C65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8372E"/>
    <w:multiLevelType w:val="hybridMultilevel"/>
    <w:tmpl w:val="20F60014"/>
    <w:lvl w:ilvl="0" w:tplc="B93489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07E92"/>
    <w:multiLevelType w:val="hybridMultilevel"/>
    <w:tmpl w:val="D1682AD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FF1355"/>
    <w:multiLevelType w:val="hybridMultilevel"/>
    <w:tmpl w:val="DB6082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F074E0"/>
    <w:multiLevelType w:val="hybridMultilevel"/>
    <w:tmpl w:val="F0220FEA"/>
    <w:lvl w:ilvl="0" w:tplc="B93489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00CF9"/>
    <w:multiLevelType w:val="multilevel"/>
    <w:tmpl w:val="C51C4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BF21ACE"/>
    <w:multiLevelType w:val="hybridMultilevel"/>
    <w:tmpl w:val="655E5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00760"/>
    <w:multiLevelType w:val="hybridMultilevel"/>
    <w:tmpl w:val="4F3E67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24529"/>
    <w:multiLevelType w:val="multilevel"/>
    <w:tmpl w:val="E0269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3ED4F5F"/>
    <w:multiLevelType w:val="hybridMultilevel"/>
    <w:tmpl w:val="54744CEE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7F4F90"/>
    <w:multiLevelType w:val="hybridMultilevel"/>
    <w:tmpl w:val="224034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0C51F3"/>
    <w:multiLevelType w:val="hybridMultilevel"/>
    <w:tmpl w:val="4128F4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4509"/>
    <w:multiLevelType w:val="hybridMultilevel"/>
    <w:tmpl w:val="43A8EE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8108E"/>
    <w:multiLevelType w:val="hybridMultilevel"/>
    <w:tmpl w:val="CBE2112A"/>
    <w:lvl w:ilvl="0" w:tplc="B9348988">
      <w:start w:val="3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61B3010"/>
    <w:multiLevelType w:val="hybridMultilevel"/>
    <w:tmpl w:val="B8D40C70"/>
    <w:lvl w:ilvl="0" w:tplc="90628E46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6A0314E"/>
    <w:multiLevelType w:val="hybridMultilevel"/>
    <w:tmpl w:val="76AE61BC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8C7BFD"/>
    <w:multiLevelType w:val="hybridMultilevel"/>
    <w:tmpl w:val="B5422004"/>
    <w:lvl w:ilvl="0" w:tplc="B9348988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083384"/>
    <w:multiLevelType w:val="hybridMultilevel"/>
    <w:tmpl w:val="E438DD76"/>
    <w:lvl w:ilvl="0" w:tplc="D0DC155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1B603C1"/>
    <w:multiLevelType w:val="multilevel"/>
    <w:tmpl w:val="82F80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64F69D0"/>
    <w:multiLevelType w:val="hybridMultilevel"/>
    <w:tmpl w:val="E438DD76"/>
    <w:lvl w:ilvl="0" w:tplc="D0DC1556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7BD43E9"/>
    <w:multiLevelType w:val="hybridMultilevel"/>
    <w:tmpl w:val="25CEA4D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14C38"/>
    <w:multiLevelType w:val="hybridMultilevel"/>
    <w:tmpl w:val="7C74C99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9F54C8B"/>
    <w:multiLevelType w:val="multilevel"/>
    <w:tmpl w:val="48460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A7E530E"/>
    <w:multiLevelType w:val="hybridMultilevel"/>
    <w:tmpl w:val="0E16C0D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F133F9"/>
    <w:multiLevelType w:val="hybridMultilevel"/>
    <w:tmpl w:val="09DA39C4"/>
    <w:lvl w:ilvl="0" w:tplc="90628E46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C9470C"/>
    <w:multiLevelType w:val="hybridMultilevel"/>
    <w:tmpl w:val="9EAE0402"/>
    <w:lvl w:ilvl="0" w:tplc="FF5CF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49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81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AC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21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9C2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CB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60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476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865202"/>
    <w:multiLevelType w:val="hybridMultilevel"/>
    <w:tmpl w:val="09EE444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84FE1"/>
    <w:multiLevelType w:val="hybridMultilevel"/>
    <w:tmpl w:val="3D0662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92F7E"/>
    <w:multiLevelType w:val="hybridMultilevel"/>
    <w:tmpl w:val="4738C478"/>
    <w:lvl w:ilvl="0" w:tplc="B93489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5B3A52"/>
    <w:multiLevelType w:val="multilevel"/>
    <w:tmpl w:val="3B860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38917B0"/>
    <w:multiLevelType w:val="hybridMultilevel"/>
    <w:tmpl w:val="F260EE6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8643F"/>
    <w:multiLevelType w:val="hybridMultilevel"/>
    <w:tmpl w:val="0C2A00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E49E5"/>
    <w:multiLevelType w:val="hybridMultilevel"/>
    <w:tmpl w:val="F260EE6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33B74"/>
    <w:multiLevelType w:val="hybridMultilevel"/>
    <w:tmpl w:val="2312E8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3"/>
  </w:num>
  <w:num w:numId="4">
    <w:abstractNumId w:val="41"/>
  </w:num>
  <w:num w:numId="5">
    <w:abstractNumId w:val="17"/>
  </w:num>
  <w:num w:numId="6">
    <w:abstractNumId w:val="20"/>
  </w:num>
  <w:num w:numId="7">
    <w:abstractNumId w:val="19"/>
  </w:num>
  <w:num w:numId="8">
    <w:abstractNumId w:val="25"/>
  </w:num>
  <w:num w:numId="9">
    <w:abstractNumId w:val="10"/>
  </w:num>
  <w:num w:numId="10">
    <w:abstractNumId w:val="14"/>
  </w:num>
  <w:num w:numId="11">
    <w:abstractNumId w:val="38"/>
  </w:num>
  <w:num w:numId="12">
    <w:abstractNumId w:val="39"/>
  </w:num>
  <w:num w:numId="13">
    <w:abstractNumId w:val="1"/>
  </w:num>
  <w:num w:numId="14">
    <w:abstractNumId w:val="15"/>
  </w:num>
  <w:num w:numId="15">
    <w:abstractNumId w:val="28"/>
  </w:num>
  <w:num w:numId="16">
    <w:abstractNumId w:val="18"/>
  </w:num>
  <w:num w:numId="17">
    <w:abstractNumId w:val="9"/>
  </w:num>
  <w:num w:numId="18">
    <w:abstractNumId w:val="32"/>
  </w:num>
  <w:num w:numId="19">
    <w:abstractNumId w:val="21"/>
  </w:num>
  <w:num w:numId="20">
    <w:abstractNumId w:val="4"/>
  </w:num>
  <w:num w:numId="21">
    <w:abstractNumId w:val="37"/>
  </w:num>
  <w:num w:numId="22">
    <w:abstractNumId w:val="3"/>
  </w:num>
  <w:num w:numId="23">
    <w:abstractNumId w:val="26"/>
  </w:num>
  <w:num w:numId="24">
    <w:abstractNumId w:val="11"/>
  </w:num>
  <w:num w:numId="25">
    <w:abstractNumId w:val="16"/>
  </w:num>
  <w:num w:numId="26">
    <w:abstractNumId w:val="30"/>
  </w:num>
  <w:num w:numId="27">
    <w:abstractNumId w:val="40"/>
  </w:num>
  <w:num w:numId="28">
    <w:abstractNumId w:val="42"/>
  </w:num>
  <w:num w:numId="29">
    <w:abstractNumId w:val="6"/>
  </w:num>
  <w:num w:numId="30">
    <w:abstractNumId w:val="36"/>
  </w:num>
  <w:num w:numId="31">
    <w:abstractNumId w:val="31"/>
  </w:num>
  <w:num w:numId="32">
    <w:abstractNumId w:val="23"/>
  </w:num>
  <w:num w:numId="33">
    <w:abstractNumId w:val="29"/>
  </w:num>
  <w:num w:numId="34">
    <w:abstractNumId w:val="13"/>
  </w:num>
  <w:num w:numId="35">
    <w:abstractNumId w:val="27"/>
  </w:num>
  <w:num w:numId="36">
    <w:abstractNumId w:val="35"/>
  </w:num>
  <w:num w:numId="37">
    <w:abstractNumId w:val="34"/>
  </w:num>
  <w:num w:numId="38">
    <w:abstractNumId w:val="33"/>
  </w:num>
  <w:num w:numId="39">
    <w:abstractNumId w:val="24"/>
  </w:num>
  <w:num w:numId="40">
    <w:abstractNumId w:val="2"/>
  </w:num>
  <w:num w:numId="41">
    <w:abstractNumId w:val="0"/>
  </w:num>
  <w:num w:numId="42">
    <w:abstractNumId w:val="7"/>
  </w:num>
  <w:num w:numId="43">
    <w:abstractNumId w:val="22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FE"/>
    <w:rsid w:val="00013413"/>
    <w:rsid w:val="00015F16"/>
    <w:rsid w:val="00016E7E"/>
    <w:rsid w:val="00031C67"/>
    <w:rsid w:val="00046B92"/>
    <w:rsid w:val="0005393D"/>
    <w:rsid w:val="0006038A"/>
    <w:rsid w:val="000660EE"/>
    <w:rsid w:val="00072DBF"/>
    <w:rsid w:val="000860B3"/>
    <w:rsid w:val="00097455"/>
    <w:rsid w:val="000A2230"/>
    <w:rsid w:val="000A598F"/>
    <w:rsid w:val="000B7F62"/>
    <w:rsid w:val="000D6324"/>
    <w:rsid w:val="000E5945"/>
    <w:rsid w:val="001024E0"/>
    <w:rsid w:val="00113D03"/>
    <w:rsid w:val="001142FD"/>
    <w:rsid w:val="001256D6"/>
    <w:rsid w:val="00132FEB"/>
    <w:rsid w:val="00144840"/>
    <w:rsid w:val="001471BF"/>
    <w:rsid w:val="001572C9"/>
    <w:rsid w:val="00170D89"/>
    <w:rsid w:val="00170EF1"/>
    <w:rsid w:val="0019111F"/>
    <w:rsid w:val="001B1F07"/>
    <w:rsid w:val="001B32F4"/>
    <w:rsid w:val="001B4039"/>
    <w:rsid w:val="001B543F"/>
    <w:rsid w:val="001B7CAB"/>
    <w:rsid w:val="001C21AC"/>
    <w:rsid w:val="001C357F"/>
    <w:rsid w:val="001C46D2"/>
    <w:rsid w:val="001D052F"/>
    <w:rsid w:val="001E1DCE"/>
    <w:rsid w:val="002075CF"/>
    <w:rsid w:val="00232810"/>
    <w:rsid w:val="0025070C"/>
    <w:rsid w:val="00257BD0"/>
    <w:rsid w:val="00266323"/>
    <w:rsid w:val="002669C6"/>
    <w:rsid w:val="002A4260"/>
    <w:rsid w:val="002A6A19"/>
    <w:rsid w:val="002A72D6"/>
    <w:rsid w:val="002D795E"/>
    <w:rsid w:val="002F31C3"/>
    <w:rsid w:val="00310A40"/>
    <w:rsid w:val="00323CF5"/>
    <w:rsid w:val="00336EC0"/>
    <w:rsid w:val="00342F83"/>
    <w:rsid w:val="003440EA"/>
    <w:rsid w:val="00352285"/>
    <w:rsid w:val="0036280F"/>
    <w:rsid w:val="0036308F"/>
    <w:rsid w:val="0036770B"/>
    <w:rsid w:val="00392B1C"/>
    <w:rsid w:val="0039343C"/>
    <w:rsid w:val="00393B86"/>
    <w:rsid w:val="003B334E"/>
    <w:rsid w:val="003E00CE"/>
    <w:rsid w:val="003E739E"/>
    <w:rsid w:val="003F2EEE"/>
    <w:rsid w:val="00406FAE"/>
    <w:rsid w:val="004274BA"/>
    <w:rsid w:val="00431523"/>
    <w:rsid w:val="0043324B"/>
    <w:rsid w:val="00435985"/>
    <w:rsid w:val="00451462"/>
    <w:rsid w:val="00494637"/>
    <w:rsid w:val="00496F3F"/>
    <w:rsid w:val="004B05D9"/>
    <w:rsid w:val="004D7012"/>
    <w:rsid w:val="00513B8D"/>
    <w:rsid w:val="00514A40"/>
    <w:rsid w:val="00532A9F"/>
    <w:rsid w:val="005800F8"/>
    <w:rsid w:val="005967CD"/>
    <w:rsid w:val="005B247C"/>
    <w:rsid w:val="005E2717"/>
    <w:rsid w:val="00672A52"/>
    <w:rsid w:val="00674E3A"/>
    <w:rsid w:val="006B0583"/>
    <w:rsid w:val="006B7333"/>
    <w:rsid w:val="006D422C"/>
    <w:rsid w:val="006E7071"/>
    <w:rsid w:val="006F1BFB"/>
    <w:rsid w:val="007007F1"/>
    <w:rsid w:val="007216F7"/>
    <w:rsid w:val="007438E3"/>
    <w:rsid w:val="00754307"/>
    <w:rsid w:val="007614DA"/>
    <w:rsid w:val="00783E94"/>
    <w:rsid w:val="00787446"/>
    <w:rsid w:val="0079117F"/>
    <w:rsid w:val="007A5059"/>
    <w:rsid w:val="007A56C5"/>
    <w:rsid w:val="007D491C"/>
    <w:rsid w:val="00803466"/>
    <w:rsid w:val="008222A9"/>
    <w:rsid w:val="008273D6"/>
    <w:rsid w:val="0083500C"/>
    <w:rsid w:val="00840261"/>
    <w:rsid w:val="00843BB7"/>
    <w:rsid w:val="00847612"/>
    <w:rsid w:val="00865A39"/>
    <w:rsid w:val="00884574"/>
    <w:rsid w:val="0089493B"/>
    <w:rsid w:val="008A4080"/>
    <w:rsid w:val="008A780B"/>
    <w:rsid w:val="008B29C5"/>
    <w:rsid w:val="008B450A"/>
    <w:rsid w:val="008C1ED9"/>
    <w:rsid w:val="008C4B72"/>
    <w:rsid w:val="008E58F5"/>
    <w:rsid w:val="00900211"/>
    <w:rsid w:val="0095476A"/>
    <w:rsid w:val="009613AB"/>
    <w:rsid w:val="00962F0A"/>
    <w:rsid w:val="009634A8"/>
    <w:rsid w:val="00965E43"/>
    <w:rsid w:val="00966F50"/>
    <w:rsid w:val="00975F9A"/>
    <w:rsid w:val="00983E9B"/>
    <w:rsid w:val="00983EFB"/>
    <w:rsid w:val="0099299A"/>
    <w:rsid w:val="009A3006"/>
    <w:rsid w:val="009A7CD2"/>
    <w:rsid w:val="009C37B2"/>
    <w:rsid w:val="009F2DB3"/>
    <w:rsid w:val="00A424F5"/>
    <w:rsid w:val="00A67315"/>
    <w:rsid w:val="00A67885"/>
    <w:rsid w:val="00A82014"/>
    <w:rsid w:val="00A95080"/>
    <w:rsid w:val="00AA307E"/>
    <w:rsid w:val="00AA7DE1"/>
    <w:rsid w:val="00AD4E85"/>
    <w:rsid w:val="00AD7BD0"/>
    <w:rsid w:val="00AE30FF"/>
    <w:rsid w:val="00AE68EA"/>
    <w:rsid w:val="00B00C4B"/>
    <w:rsid w:val="00B11AE2"/>
    <w:rsid w:val="00B321C1"/>
    <w:rsid w:val="00B35CE9"/>
    <w:rsid w:val="00B36962"/>
    <w:rsid w:val="00B54FEC"/>
    <w:rsid w:val="00B84716"/>
    <w:rsid w:val="00B85207"/>
    <w:rsid w:val="00BB44B4"/>
    <w:rsid w:val="00BB7EE1"/>
    <w:rsid w:val="00BD2FEA"/>
    <w:rsid w:val="00BD4284"/>
    <w:rsid w:val="00BF35DD"/>
    <w:rsid w:val="00BF6527"/>
    <w:rsid w:val="00C2058A"/>
    <w:rsid w:val="00C47A97"/>
    <w:rsid w:val="00C5395A"/>
    <w:rsid w:val="00C71521"/>
    <w:rsid w:val="00C77DF5"/>
    <w:rsid w:val="00CA4557"/>
    <w:rsid w:val="00CC6DAA"/>
    <w:rsid w:val="00CF19EC"/>
    <w:rsid w:val="00D130FE"/>
    <w:rsid w:val="00D41A51"/>
    <w:rsid w:val="00D4491C"/>
    <w:rsid w:val="00D73ED6"/>
    <w:rsid w:val="00D93945"/>
    <w:rsid w:val="00DA0571"/>
    <w:rsid w:val="00DA3E5B"/>
    <w:rsid w:val="00DA6B2B"/>
    <w:rsid w:val="00DC15C6"/>
    <w:rsid w:val="00DD12BB"/>
    <w:rsid w:val="00DE536F"/>
    <w:rsid w:val="00E216A1"/>
    <w:rsid w:val="00E245B1"/>
    <w:rsid w:val="00E322E8"/>
    <w:rsid w:val="00E332CE"/>
    <w:rsid w:val="00E41D60"/>
    <w:rsid w:val="00E87EFD"/>
    <w:rsid w:val="00EB3E3D"/>
    <w:rsid w:val="00ED2E6C"/>
    <w:rsid w:val="00ED54BE"/>
    <w:rsid w:val="00EE74FE"/>
    <w:rsid w:val="00F01678"/>
    <w:rsid w:val="00F02331"/>
    <w:rsid w:val="00F540A4"/>
    <w:rsid w:val="00F706A9"/>
    <w:rsid w:val="00F870A1"/>
    <w:rsid w:val="00F941B0"/>
    <w:rsid w:val="00FA01A8"/>
    <w:rsid w:val="00FA2496"/>
    <w:rsid w:val="00FD7E3E"/>
    <w:rsid w:val="00FF0BDD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3D3462"/>
  <w15:chartTrackingRefBased/>
  <w15:docId w15:val="{4A313699-7B19-44E8-A9C8-A2354C83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424F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770B"/>
  </w:style>
  <w:style w:type="paragraph" w:styleId="Voettekst">
    <w:name w:val="footer"/>
    <w:basedOn w:val="Standaard"/>
    <w:link w:val="VoettekstChar"/>
    <w:uiPriority w:val="99"/>
    <w:unhideWhenUsed/>
    <w:rsid w:val="0036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770B"/>
  </w:style>
  <w:style w:type="paragraph" w:styleId="Lijstalinea">
    <w:name w:val="List Paragraph"/>
    <w:basedOn w:val="Standaard"/>
    <w:uiPriority w:val="34"/>
    <w:qFormat/>
    <w:rsid w:val="0036308F"/>
    <w:pPr>
      <w:ind w:left="720"/>
      <w:contextualSpacing/>
    </w:pPr>
  </w:style>
  <w:style w:type="table" w:styleId="Tabelraster">
    <w:name w:val="Table Grid"/>
    <w:basedOn w:val="Standaardtabel"/>
    <w:uiPriority w:val="39"/>
    <w:rsid w:val="0025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92B1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92B1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92B1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92B1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92B1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2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2B1C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9613AB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613AB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E245B1"/>
    <w:pPr>
      <w:spacing w:after="0" w:line="240" w:lineRule="auto"/>
    </w:pPr>
  </w:style>
  <w:style w:type="paragraph" w:customStyle="1" w:styleId="Standard">
    <w:name w:val="Standard"/>
    <w:rsid w:val="00514A40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9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n_tYNwucaBI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6WIQFEyoO4Q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5uHOOoZHZNE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AvuLvq197gQ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02360\Onderwijsgroep%20Noord\Mepv_Vakgr_Groen_team%20-%20Documenten\Groene%20Productie\Sjabloon%20opdracht%20GP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1" ma:contentTypeDescription="Een nieuw document maken." ma:contentTypeScope="" ma:versionID="bab9f1ddc85e7220d2a86fda1f19176a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2e6af6d45ac2c1230332831d106dcec9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1F1CD-ACF8-4041-B91D-EE8B90825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C8AD54-1B58-43F0-99DD-5C66D1E98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E294A-7A44-46FD-B646-973A3F8DD0CE}">
  <ds:schemaRefs>
    <ds:schemaRef ds:uri="0dd387fd-c553-4a20-ade5-fa3cd1739043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857190e7-f14a-4353-88e6-64ca5f0bd809"/>
  </ds:schemaRefs>
</ds:datastoreItem>
</file>

<file path=customXml/itemProps4.xml><?xml version="1.0" encoding="utf-8"?>
<ds:datastoreItem xmlns:ds="http://schemas.openxmlformats.org/officeDocument/2006/customXml" ds:itemID="{7F57D6D7-355B-492B-B818-1DE37EE6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opdracht GP</Template>
  <TotalTime>560</TotalTime>
  <Pages>8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Anthonie Meuleman</dc:creator>
  <cp:keywords/>
  <dc:description/>
  <cp:lastModifiedBy>Anthonie Meuleman</cp:lastModifiedBy>
  <cp:revision>57</cp:revision>
  <cp:lastPrinted>2020-11-04T12:29:00Z</cp:lastPrinted>
  <dcterms:created xsi:type="dcterms:W3CDTF">2020-12-10T19:06:00Z</dcterms:created>
  <dcterms:modified xsi:type="dcterms:W3CDTF">2021-03-17T10:00:00Z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  <property fmtid="{D5CDD505-2E9C-101B-9397-08002B2CF9AE}" pid="3" name="ContentTypeId">
    <vt:lpwstr>0x010100D62160CB97AA9944823D4F7CE3EBB0E3</vt:lpwstr>
  </property>
</Properties>
</file>